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CBB5F" w14:textId="20B4CC34" w:rsidR="00455305" w:rsidRPr="007937CF" w:rsidRDefault="008D4268" w:rsidP="008D4268">
      <w:pPr>
        <w:pStyle w:val="BodyText"/>
        <w:ind w:left="-810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8B53D6" wp14:editId="744DC4D9">
                <wp:simplePos x="0" y="0"/>
                <wp:positionH relativeFrom="column">
                  <wp:posOffset>2249805</wp:posOffset>
                </wp:positionH>
                <wp:positionV relativeFrom="paragraph">
                  <wp:posOffset>83185</wp:posOffset>
                </wp:positionV>
                <wp:extent cx="3733164" cy="566928"/>
                <wp:effectExtent l="0" t="0" r="20320" b="2413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164" cy="56692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1BE66" w14:textId="1BBC1D41" w:rsidR="00DD5ECA" w:rsidRDefault="00DD5ECA" w:rsidP="00293B1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32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32"/>
                                <w:szCs w:val="30"/>
                              </w:rPr>
                              <w:t>Visiting Scholar</w:t>
                            </w:r>
                            <w:r w:rsidR="00182F89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32"/>
                                <w:szCs w:val="30"/>
                              </w:rPr>
                              <w:t xml:space="preserve"> Application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32"/>
                                <w:szCs w:val="30"/>
                              </w:rPr>
                              <w:t>:</w:t>
                            </w:r>
                          </w:p>
                          <w:p w14:paraId="17466AC1" w14:textId="38BA9667" w:rsidR="00293B11" w:rsidRPr="00991C15" w:rsidRDefault="00DD5ECA" w:rsidP="00293B1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32"/>
                                <w:szCs w:val="30"/>
                              </w:rPr>
                              <w:t xml:space="preserve">Information </w:t>
                            </w:r>
                            <w:r w:rsidR="00472DA7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32"/>
                                <w:szCs w:val="30"/>
                              </w:rPr>
                              <w:t>for Review</w:t>
                            </w:r>
                            <w:r w:rsidR="00385864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32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B53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7.15pt;margin-top:6.55pt;width:293.95pt;height:44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" strokecolor="white" strokeweight=".25pt">
                <v:fill opacity="0"/>
                <v:textbox>
                  <w:txbxContent>
                    <w:p w14:paraId="7201BE66" w14:textId="1BBC1D41" w:rsidR="00DD5ECA" w:rsidRDefault="00DD5ECA" w:rsidP="00293B1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00000"/>
                          <w:sz w:val="32"/>
                          <w:szCs w:val="3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/>
                          <w:sz w:val="32"/>
                          <w:szCs w:val="30"/>
                        </w:rPr>
                        <w:t>Visiting Scholar</w:t>
                      </w:r>
                      <w:r w:rsidR="00182F89">
                        <w:rPr>
                          <w:rFonts w:asciiTheme="minorHAnsi" w:hAnsiTheme="minorHAnsi" w:cstheme="minorHAnsi"/>
                          <w:b/>
                          <w:color w:val="000000"/>
                          <w:sz w:val="32"/>
                          <w:szCs w:val="30"/>
                        </w:rPr>
                        <w:t xml:space="preserve"> Application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0000"/>
                          <w:sz w:val="32"/>
                          <w:szCs w:val="30"/>
                        </w:rPr>
                        <w:t>:</w:t>
                      </w:r>
                    </w:p>
                    <w:p w14:paraId="17466AC1" w14:textId="38BA9667" w:rsidR="00293B11" w:rsidRPr="00991C15" w:rsidRDefault="00DD5ECA" w:rsidP="00293B1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2"/>
                          <w:szCs w:val="3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/>
                          <w:sz w:val="32"/>
                          <w:szCs w:val="30"/>
                        </w:rPr>
                        <w:t xml:space="preserve">Information </w:t>
                      </w:r>
                      <w:r w:rsidR="00472DA7">
                        <w:rPr>
                          <w:rFonts w:asciiTheme="minorHAnsi" w:hAnsiTheme="minorHAnsi" w:cstheme="minorHAnsi"/>
                          <w:b/>
                          <w:color w:val="000000"/>
                          <w:sz w:val="32"/>
                          <w:szCs w:val="30"/>
                        </w:rPr>
                        <w:t>for Review</w:t>
                      </w:r>
                      <w:r w:rsidR="00385864">
                        <w:rPr>
                          <w:rFonts w:asciiTheme="minorHAnsi" w:hAnsiTheme="minorHAnsi" w:cstheme="minorHAnsi"/>
                          <w:b/>
                          <w:color w:val="000000"/>
                          <w:sz w:val="32"/>
                          <w:szCs w:val="3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 wp14:anchorId="07F510B1" wp14:editId="03C63B2C">
            <wp:extent cx="1536192" cy="727074"/>
            <wp:effectExtent l="0" t="0" r="698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2_WRIGHTSTATE_BIPLANE_N_FUL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460" cy="75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CD71E" w14:textId="178642FE" w:rsidR="00455305" w:rsidRPr="00702F98" w:rsidRDefault="008D4268" w:rsidP="00F67D64">
      <w:pPr>
        <w:pStyle w:val="BodyText"/>
        <w:rPr>
          <w:rFonts w:asciiTheme="minorHAnsi" w:hAnsiTheme="minorHAnsi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4C4BCB4" wp14:editId="481765F2">
                <wp:simplePos x="0" y="0"/>
                <wp:positionH relativeFrom="column">
                  <wp:posOffset>-475488</wp:posOffset>
                </wp:positionH>
                <wp:positionV relativeFrom="paragraph">
                  <wp:posOffset>103759</wp:posOffset>
                </wp:positionV>
                <wp:extent cx="6888480" cy="18034"/>
                <wp:effectExtent l="0" t="0" r="26670" b="2032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88480" cy="1803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85C91B" id="Straight Connector 9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45pt,8.15pt" to="504.9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" strokecolor="black [3213]"/>
            </w:pict>
          </mc:Fallback>
        </mc:AlternateContent>
      </w:r>
    </w:p>
    <w:tbl>
      <w:tblPr>
        <w:tblpPr w:leftFromText="180" w:rightFromText="180" w:vertAnchor="text" w:horzAnchor="margin" w:tblpXSpec="center" w:tblpY="127"/>
        <w:tblW w:w="11070" w:type="dxa"/>
        <w:tblLook w:val="01E0" w:firstRow="1" w:lastRow="1" w:firstColumn="1" w:lastColumn="1" w:noHBand="0" w:noVBand="0"/>
      </w:tblPr>
      <w:tblGrid>
        <w:gridCol w:w="11070"/>
      </w:tblGrid>
      <w:tr w:rsidR="008D4268" w:rsidRPr="00E1371B" w14:paraId="35F9D1EA" w14:textId="77777777" w:rsidTr="00DD5ECA">
        <w:trPr>
          <w:trHeight w:val="723"/>
        </w:trPr>
        <w:tc>
          <w:tcPr>
            <w:tcW w:w="11070" w:type="dxa"/>
            <w:vAlign w:val="center"/>
          </w:tcPr>
          <w:p w14:paraId="0703C06D" w14:textId="6C50F88F" w:rsidR="008D4268" w:rsidRPr="008D4268" w:rsidRDefault="00DD5ECA" w:rsidP="008D4268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0"/>
              </w:rPr>
            </w:pPr>
            <w:r w:rsidRPr="00DD5ECA">
              <w:rPr>
                <w:rFonts w:asciiTheme="minorHAnsi" w:hAnsiTheme="minorHAnsi"/>
                <w:color w:val="000000"/>
                <w:sz w:val="22"/>
                <w:szCs w:val="24"/>
              </w:rPr>
              <w:t xml:space="preserve">The purpose of this guidance and form is to collect sufficient information for WSU administration to review proposed </w:t>
            </w:r>
            <w:r w:rsidR="006709A3">
              <w:rPr>
                <w:rFonts w:asciiTheme="minorHAnsi" w:hAnsiTheme="minorHAnsi"/>
                <w:color w:val="000000"/>
                <w:sz w:val="22"/>
                <w:szCs w:val="24"/>
              </w:rPr>
              <w:t>Visitor</w:t>
            </w:r>
            <w:r w:rsidR="0052050F">
              <w:rPr>
                <w:rFonts w:asciiTheme="minorHAnsi" w:hAnsiTheme="minorHAnsi"/>
                <w:color w:val="000000"/>
                <w:sz w:val="22"/>
                <w:szCs w:val="24"/>
              </w:rPr>
              <w:t xml:space="preserve">s to campus. </w:t>
            </w:r>
            <w:r w:rsidR="00345686">
              <w:rPr>
                <w:rFonts w:asciiTheme="minorHAnsi" w:hAnsiTheme="minorHAnsi"/>
                <w:color w:val="000000"/>
                <w:sz w:val="22"/>
                <w:szCs w:val="24"/>
              </w:rPr>
              <w:t xml:space="preserve"> </w:t>
            </w:r>
            <w:r w:rsidR="0052050F">
              <w:rPr>
                <w:rFonts w:asciiTheme="minorHAnsi" w:hAnsiTheme="minorHAnsi"/>
                <w:color w:val="000000"/>
                <w:sz w:val="22"/>
                <w:szCs w:val="24"/>
              </w:rPr>
              <w:t xml:space="preserve"> Information may also be used to </w:t>
            </w:r>
            <w:r w:rsidR="00D325CB">
              <w:rPr>
                <w:rFonts w:asciiTheme="minorHAnsi" w:hAnsiTheme="minorHAnsi"/>
                <w:color w:val="000000"/>
                <w:sz w:val="22"/>
                <w:szCs w:val="24"/>
              </w:rPr>
              <w:t>guide host</w:t>
            </w:r>
            <w:r w:rsidR="0052050F">
              <w:rPr>
                <w:rFonts w:asciiTheme="minorHAnsi" w:hAnsiTheme="minorHAnsi"/>
                <w:color w:val="000000"/>
                <w:sz w:val="22"/>
                <w:szCs w:val="24"/>
              </w:rPr>
              <w:t>s</w:t>
            </w:r>
            <w:r w:rsidR="00D325CB">
              <w:rPr>
                <w:rFonts w:asciiTheme="minorHAnsi" w:hAnsiTheme="minorHAnsi"/>
                <w:color w:val="000000"/>
                <w:sz w:val="22"/>
                <w:szCs w:val="24"/>
              </w:rPr>
              <w:t xml:space="preserve"> in generating an invitation letter</w:t>
            </w:r>
            <w:r w:rsidRPr="00DD5ECA">
              <w:rPr>
                <w:rFonts w:asciiTheme="minorHAnsi" w:hAnsiTheme="minorHAnsi"/>
                <w:color w:val="000000"/>
                <w:sz w:val="22"/>
                <w:szCs w:val="24"/>
              </w:rPr>
              <w:t xml:space="preserve">. </w:t>
            </w:r>
          </w:p>
        </w:tc>
      </w:tr>
    </w:tbl>
    <w:p w14:paraId="63F338D7" w14:textId="02D72F72" w:rsidR="00455305" w:rsidRDefault="00455305" w:rsidP="008D4268">
      <w:pPr>
        <w:jc w:val="center"/>
        <w:rPr>
          <w:rFonts w:ascii="Arial" w:hAnsi="Arial" w:cs="Arial"/>
          <w:b/>
          <w:color w:val="000000"/>
        </w:rPr>
      </w:pPr>
    </w:p>
    <w:tbl>
      <w:tblPr>
        <w:tblW w:w="1107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4"/>
        <w:gridCol w:w="4546"/>
      </w:tblGrid>
      <w:tr w:rsidR="00DD5ECA" w:rsidRPr="00E1371B" w14:paraId="20338C8D" w14:textId="77777777" w:rsidTr="00562B08">
        <w:trPr>
          <w:trHeight w:val="432"/>
        </w:trPr>
        <w:tc>
          <w:tcPr>
            <w:tcW w:w="11070" w:type="dxa"/>
            <w:gridSpan w:val="2"/>
            <w:vAlign w:val="center"/>
          </w:tcPr>
          <w:p w14:paraId="78A10865" w14:textId="77777777" w:rsidR="001272EB" w:rsidRDefault="001272EB" w:rsidP="00DD5ECA">
            <w:pPr>
              <w:pStyle w:val="1AutoList1"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  <w:p w14:paraId="729754D8" w14:textId="50877BB1" w:rsidR="00DD5ECA" w:rsidRPr="00303CE7" w:rsidRDefault="00DD5ECA" w:rsidP="00DD5ECA">
            <w:pPr>
              <w:pStyle w:val="1AutoList1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DD5ECA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Definitions:   </w:t>
            </w:r>
            <w:r w:rsidRPr="00DD5ECA">
              <w:rPr>
                <w:rFonts w:ascii="Arial" w:hAnsi="Arial" w:cs="Arial"/>
                <w:b/>
                <w:bCs/>
                <w:color w:val="000000"/>
                <w:sz w:val="20"/>
              </w:rPr>
              <w:br/>
            </w:r>
          </w:p>
          <w:p w14:paraId="1B834B5A" w14:textId="39456C28" w:rsidR="005561C3" w:rsidRPr="0031707D" w:rsidRDefault="005561C3" w:rsidP="005561C3">
            <w:pPr>
              <w:rPr>
                <w:rFonts w:ascii="Roboto" w:hAnsi="Roboto"/>
              </w:rPr>
            </w:pPr>
            <w:r w:rsidRPr="005561C3">
              <w:rPr>
                <w:rFonts w:ascii="Roboto" w:hAnsi="Roboto" w:cs="Arial"/>
                <w:b/>
                <w:bCs/>
              </w:rPr>
              <w:t>Visiting Scholars</w:t>
            </w:r>
            <w:r w:rsidRPr="005561C3">
              <w:rPr>
                <w:rFonts w:ascii="Roboto" w:hAnsi="Roboto" w:cs="Arial"/>
              </w:rPr>
              <w:t xml:space="preserve"> means persons </w:t>
            </w:r>
            <w:r w:rsidRPr="005561C3">
              <w:rPr>
                <w:rFonts w:ascii="Roboto" w:hAnsi="Roboto"/>
              </w:rPr>
              <w:t xml:space="preserve">whether domestic or international who are on </w:t>
            </w:r>
            <w:proofErr w:type="gramStart"/>
            <w:r w:rsidRPr="005561C3">
              <w:rPr>
                <w:rFonts w:ascii="Roboto" w:hAnsi="Roboto"/>
              </w:rPr>
              <w:t>University</w:t>
            </w:r>
            <w:proofErr w:type="gramEnd"/>
            <w:r w:rsidRPr="005561C3">
              <w:rPr>
                <w:rFonts w:ascii="Roboto" w:hAnsi="Roboto"/>
              </w:rPr>
              <w:t xml:space="preserve"> property for academic purposes </w:t>
            </w:r>
            <w:r>
              <w:rPr>
                <w:rFonts w:ascii="Roboto" w:hAnsi="Roboto"/>
              </w:rPr>
              <w:br/>
              <w:t xml:space="preserve">               </w:t>
            </w:r>
            <w:r w:rsidRPr="005561C3">
              <w:rPr>
                <w:rFonts w:ascii="Roboto" w:hAnsi="Roboto"/>
              </w:rPr>
              <w:t>or associated with University</w:t>
            </w:r>
            <w:r w:rsidRPr="005561C3">
              <w:rPr>
                <w:rFonts w:ascii="Roboto" w:hAnsi="Roboto"/>
                <w:b/>
                <w:bCs/>
              </w:rPr>
              <w:t xml:space="preserve"> </w:t>
            </w:r>
            <w:r w:rsidRPr="005561C3">
              <w:rPr>
                <w:rFonts w:ascii="Roboto" w:hAnsi="Roboto"/>
              </w:rPr>
              <w:t>contracts or grants where academic activities are located off-campus.</w:t>
            </w:r>
            <w:bookmarkStart w:id="0" w:name="_Hlk174358631"/>
          </w:p>
          <w:p w14:paraId="782B8231" w14:textId="399ADDAD" w:rsidR="006A683C" w:rsidRPr="00FC002A" w:rsidRDefault="006A683C" w:rsidP="00FC002A">
            <w:pPr>
              <w:ind w:left="720"/>
              <w:rPr>
                <w:rFonts w:ascii="Roboto" w:hAnsi="Roboto"/>
                <w:b/>
                <w:bCs/>
              </w:rPr>
            </w:pPr>
            <w:r w:rsidRPr="0031707D">
              <w:rPr>
                <w:rFonts w:ascii="Roboto" w:hAnsi="Roboto"/>
              </w:rPr>
              <w:t xml:space="preserve">Visiting Scholar status </w:t>
            </w:r>
            <w:r>
              <w:rPr>
                <w:rFonts w:ascii="Roboto" w:hAnsi="Roboto"/>
              </w:rPr>
              <w:t xml:space="preserve">includes persons </w:t>
            </w:r>
            <w:r w:rsidR="0052050F">
              <w:rPr>
                <w:rFonts w:ascii="Roboto" w:hAnsi="Roboto"/>
              </w:rPr>
              <w:t xml:space="preserve">often </w:t>
            </w:r>
            <w:r>
              <w:rPr>
                <w:rFonts w:ascii="Roboto" w:hAnsi="Roboto"/>
              </w:rPr>
              <w:t>described as</w:t>
            </w:r>
            <w:r w:rsidRPr="0031707D">
              <w:rPr>
                <w:rFonts w:ascii="Roboto" w:hAnsi="Roboto"/>
              </w:rPr>
              <w:t xml:space="preserve"> Visiting Faculty, Visiting Researcher</w:t>
            </w:r>
            <w:r>
              <w:rPr>
                <w:rFonts w:ascii="Roboto" w:hAnsi="Roboto"/>
              </w:rPr>
              <w:t>s</w:t>
            </w:r>
            <w:r w:rsidRPr="0031707D">
              <w:rPr>
                <w:rFonts w:ascii="Roboto" w:hAnsi="Roboto"/>
              </w:rPr>
              <w:t>, Visiting Scientists</w:t>
            </w:r>
            <w:r w:rsidR="0052050F">
              <w:rPr>
                <w:rFonts w:ascii="Roboto" w:hAnsi="Roboto"/>
              </w:rPr>
              <w:t>, or simply collaborators</w:t>
            </w:r>
            <w:r w:rsidRPr="005C0B04">
              <w:rPr>
                <w:rFonts w:ascii="Roboto" w:hAnsi="Roboto"/>
              </w:rPr>
              <w:t xml:space="preserve">.  </w:t>
            </w:r>
            <w:bookmarkEnd w:id="0"/>
            <w:r>
              <w:rPr>
                <w:rFonts w:ascii="Roboto" w:hAnsi="Roboto"/>
              </w:rPr>
              <w:t>Visiting Scholars</w:t>
            </w:r>
            <w:r w:rsidRPr="005C0B04">
              <w:rPr>
                <w:rFonts w:ascii="Roboto" w:hAnsi="Roboto"/>
              </w:rPr>
              <w:t xml:space="preserve"> are not and shall not be construed to be university employees. </w:t>
            </w:r>
            <w:r>
              <w:rPr>
                <w:rFonts w:ascii="Roboto" w:hAnsi="Roboto"/>
              </w:rPr>
              <w:t xml:space="preserve"> </w:t>
            </w:r>
            <w:r w:rsidRPr="005C0B04">
              <w:rPr>
                <w:rFonts w:ascii="Roboto" w:hAnsi="Roboto"/>
              </w:rPr>
              <w:t xml:space="preserve">Accordingly, </w:t>
            </w:r>
            <w:r>
              <w:rPr>
                <w:rFonts w:ascii="Roboto" w:hAnsi="Roboto"/>
              </w:rPr>
              <w:t>Visiting Scholars</w:t>
            </w:r>
            <w:r w:rsidRPr="005C0B04">
              <w:rPr>
                <w:rFonts w:ascii="Roboto" w:hAnsi="Roboto"/>
              </w:rPr>
              <w:t xml:space="preserve"> are not entitled to financial support or reimbursement.</w:t>
            </w:r>
            <w:r w:rsidR="006709A3">
              <w:rPr>
                <w:rFonts w:ascii="Roboto" w:hAnsi="Roboto"/>
              </w:rPr>
              <w:t xml:space="preserve"> </w:t>
            </w:r>
          </w:p>
          <w:p w14:paraId="770428AC" w14:textId="77777777" w:rsidR="006A683C" w:rsidRPr="005C0B04" w:rsidRDefault="006A683C" w:rsidP="006A683C">
            <w:pPr>
              <w:rPr>
                <w:rFonts w:ascii="Roboto" w:hAnsi="Roboto"/>
              </w:rPr>
            </w:pPr>
          </w:p>
          <w:p w14:paraId="37279960" w14:textId="260E96F1" w:rsidR="006A683C" w:rsidRPr="006A683C" w:rsidRDefault="006A683C" w:rsidP="00DD5ECA">
            <w:pPr>
              <w:pStyle w:val="1AutoList1"/>
              <w:rPr>
                <w:rFonts w:ascii="Arial" w:hAnsi="Arial" w:cs="Arial"/>
                <w:color w:val="000000"/>
                <w:sz w:val="20"/>
              </w:rPr>
            </w:pPr>
            <w:r w:rsidRPr="006A683C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Host </w:t>
            </w:r>
            <w:r w:rsidRPr="006A683C">
              <w:rPr>
                <w:rFonts w:ascii="Arial" w:hAnsi="Arial" w:cs="Arial"/>
                <w:color w:val="000000"/>
                <w:sz w:val="20"/>
              </w:rPr>
              <w:t xml:space="preserve">means a </w:t>
            </w:r>
            <w:proofErr w:type="gramStart"/>
            <w:r w:rsidRPr="006A683C">
              <w:rPr>
                <w:rFonts w:ascii="Arial" w:hAnsi="Arial" w:cs="Arial"/>
                <w:color w:val="000000"/>
                <w:sz w:val="20"/>
              </w:rPr>
              <w:t>University</w:t>
            </w:r>
            <w:proofErr w:type="gramEnd"/>
            <w:r w:rsidRPr="006A683C">
              <w:rPr>
                <w:rFonts w:ascii="Arial" w:hAnsi="Arial" w:cs="Arial"/>
                <w:color w:val="000000"/>
                <w:sz w:val="20"/>
              </w:rPr>
              <w:t xml:space="preserve"> employee responsible for facilitating and managing a visit by a Visit</w:t>
            </w:r>
            <w:r w:rsidR="006709A3">
              <w:rPr>
                <w:rFonts w:ascii="Arial" w:hAnsi="Arial" w:cs="Arial"/>
                <w:color w:val="000000"/>
                <w:sz w:val="20"/>
              </w:rPr>
              <w:t>or</w:t>
            </w:r>
            <w:r w:rsidRPr="006A683C">
              <w:rPr>
                <w:rFonts w:ascii="Arial" w:hAnsi="Arial" w:cs="Arial"/>
                <w:color w:val="000000"/>
                <w:sz w:val="20"/>
              </w:rPr>
              <w:t xml:space="preserve"> in accordance with the requirements of the Policy and procedures. University undergraduate students, graduate students, graduate assistants, and postdoctoral scholars/fellows/researchers are not eligible to serve as an individual host for purposes of this policy. The chair or supervisor of the host must approve all requests for Visiting Scholars </w:t>
            </w:r>
          </w:p>
          <w:p w14:paraId="2EA83AAC" w14:textId="77777777" w:rsidR="006A683C" w:rsidRDefault="006A683C" w:rsidP="00DD5ECA">
            <w:pPr>
              <w:pStyle w:val="1AutoList1"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  <w:p w14:paraId="589896A4" w14:textId="77777777" w:rsidR="00DD5ECA" w:rsidRPr="00DD5ECA" w:rsidRDefault="00DD5ECA" w:rsidP="00DD5ECA">
            <w:pPr>
              <w:pStyle w:val="1AutoList1"/>
              <w:rPr>
                <w:rFonts w:ascii="Arial" w:hAnsi="Arial" w:cs="Arial"/>
                <w:color w:val="000000"/>
                <w:sz w:val="20"/>
              </w:rPr>
            </w:pPr>
            <w:r w:rsidRPr="00303CE7">
              <w:rPr>
                <w:rFonts w:ascii="Arial" w:hAnsi="Arial" w:cs="Arial"/>
                <w:b/>
                <w:bCs/>
                <w:color w:val="000000"/>
                <w:sz w:val="20"/>
              </w:rPr>
              <w:t>Hosting Unit</w:t>
            </w:r>
            <w:r w:rsidRPr="00DD5ECA">
              <w:rPr>
                <w:rFonts w:ascii="Arial" w:hAnsi="Arial" w:cs="Arial"/>
                <w:color w:val="000000"/>
                <w:sz w:val="20"/>
              </w:rPr>
              <w:t xml:space="preserve"> means the academic administrative structure or division or office where the host is fulfilling their primary role at WSU.</w:t>
            </w:r>
          </w:p>
          <w:p w14:paraId="70D7F0F6" w14:textId="77777777" w:rsidR="00DD5ECA" w:rsidRPr="00303CE7" w:rsidRDefault="00DD5ECA" w:rsidP="00DD5ECA">
            <w:pPr>
              <w:pStyle w:val="1AutoList1"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  <w:p w14:paraId="2743EFFA" w14:textId="77777777" w:rsidR="00DD5ECA" w:rsidRPr="00DD5ECA" w:rsidRDefault="00DD5ECA" w:rsidP="00DD5ECA">
            <w:pPr>
              <w:pStyle w:val="1AutoList1"/>
              <w:rPr>
                <w:rFonts w:ascii="Arial" w:hAnsi="Arial" w:cs="Arial"/>
                <w:color w:val="000000"/>
                <w:sz w:val="20"/>
              </w:rPr>
            </w:pPr>
            <w:r w:rsidRPr="00303CE7">
              <w:rPr>
                <w:rFonts w:ascii="Arial" w:hAnsi="Arial" w:cs="Arial"/>
                <w:b/>
                <w:bCs/>
                <w:color w:val="000000"/>
                <w:sz w:val="20"/>
              </w:rPr>
              <w:t>Administrative Host</w:t>
            </w:r>
            <w:r w:rsidRPr="00DD5ECA">
              <w:rPr>
                <w:rFonts w:ascii="Arial" w:hAnsi="Arial" w:cs="Arial"/>
                <w:color w:val="000000"/>
                <w:sz w:val="20"/>
              </w:rPr>
              <w:t xml:space="preserve"> means the designated university employee in a formal supervisory position within a college, department, unit, or at a campus where the visiting scholar will be present (typically department chairs).</w:t>
            </w:r>
          </w:p>
          <w:p w14:paraId="35087314" w14:textId="77777777" w:rsidR="00DD5ECA" w:rsidRPr="00E1371B" w:rsidRDefault="00DD5ECA" w:rsidP="0015198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8D4268" w:rsidRPr="00E1371B" w14:paraId="48481FBB" w14:textId="77777777" w:rsidTr="008D4268">
        <w:trPr>
          <w:trHeight w:val="432"/>
        </w:trPr>
        <w:tc>
          <w:tcPr>
            <w:tcW w:w="6570" w:type="dxa"/>
            <w:vAlign w:val="center"/>
          </w:tcPr>
          <w:p w14:paraId="41A2E49E" w14:textId="33ABCA7A" w:rsidR="008D4268" w:rsidRPr="004B0A3A" w:rsidRDefault="008D4268" w:rsidP="00151982">
            <w:pPr>
              <w:pStyle w:val="1AutoList1"/>
              <w:ind w:left="0" w:firstLine="0"/>
              <w:rPr>
                <w:rFonts w:ascii="Arial" w:hAnsi="Arial" w:cs="Arial"/>
                <w:b/>
                <w:color w:val="000000"/>
                <w:sz w:val="20"/>
              </w:rPr>
            </w:pPr>
            <w:bookmarkStart w:id="1" w:name="_Hlk116371639"/>
            <w:r>
              <w:rPr>
                <w:rFonts w:ascii="Arial" w:eastAsia="Adobe Fangsong Std R" w:hAnsi="Arial" w:cs="Arial"/>
                <w:b/>
                <w:color w:val="000000"/>
                <w:sz w:val="20"/>
              </w:rPr>
              <w:t xml:space="preserve">WSU </w:t>
            </w:r>
            <w:r w:rsidR="00DD5ECA">
              <w:rPr>
                <w:rFonts w:ascii="Arial" w:eastAsia="Adobe Fangsong Std R" w:hAnsi="Arial" w:cs="Arial"/>
                <w:b/>
                <w:color w:val="000000"/>
                <w:sz w:val="20"/>
              </w:rPr>
              <w:t>Host</w:t>
            </w:r>
            <w:r w:rsidR="001272EB">
              <w:rPr>
                <w:rFonts w:ascii="Arial" w:eastAsia="Adobe Fangsong Std R" w:hAnsi="Arial" w:cs="Arial"/>
                <w:b/>
                <w:color w:val="000000"/>
                <w:sz w:val="20"/>
              </w:rPr>
              <w:t xml:space="preserve"> (e.g. Faculty Member)</w:t>
            </w:r>
          </w:p>
        </w:tc>
        <w:tc>
          <w:tcPr>
            <w:tcW w:w="4500" w:type="dxa"/>
            <w:vAlign w:val="center"/>
          </w:tcPr>
          <w:tbl>
            <w:tblPr>
              <w:tblpPr w:leftFromText="180" w:rightFromText="180" w:vertAnchor="text" w:horzAnchor="margin" w:tblpY="-318"/>
              <w:tblOverlap w:val="never"/>
              <w:tblW w:w="43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538"/>
              <w:gridCol w:w="1782"/>
            </w:tblGrid>
            <w:tr w:rsidR="00DD5ECA" w:rsidRPr="00E1371B" w14:paraId="4301B592" w14:textId="77777777" w:rsidTr="005B7613">
              <w:trPr>
                <w:trHeight w:val="432"/>
              </w:trPr>
              <w:tc>
                <w:tcPr>
                  <w:tcW w:w="2538" w:type="dxa"/>
                  <w:shd w:val="clear" w:color="auto" w:fill="auto"/>
                  <w:vAlign w:val="center"/>
                </w:tcPr>
                <w:p w14:paraId="2FD3DAC0" w14:textId="77777777" w:rsidR="00DD5ECA" w:rsidRPr="00DF7AAA" w:rsidRDefault="00DD5ECA" w:rsidP="00DD5ECA">
                  <w:pPr>
                    <w:pStyle w:val="1AutoList1"/>
                    <w:ind w:left="0" w:firstLine="0"/>
                    <w:jc w:val="right"/>
                    <w:rPr>
                      <w:rFonts w:ascii="Arial" w:hAnsi="Arial" w:cs="Arial"/>
                      <w:b/>
                      <w:color w:val="000000"/>
                      <w:sz w:val="16"/>
                    </w:rPr>
                  </w:pPr>
                  <w:r w:rsidRPr="00E1371B">
                    <w:rPr>
                      <w:rFonts w:ascii="Arial" w:hAnsi="Arial" w:cs="Arial"/>
                      <w:color w:val="000000"/>
                      <w:sz w:val="20"/>
                    </w:rPr>
                    <w:t xml:space="preserve">Date of application:  </w:t>
                  </w:r>
                </w:p>
              </w:tc>
              <w:sdt>
                <w:sdtPr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</w:rPr>
                  <w:id w:val="777681940"/>
                  <w:placeholder>
                    <w:docPart w:val="DefaultPlaceholder_-1854013437"/>
                  </w:placeholder>
                  <w:date>
                    <w:dateFormat w:val="d MMMM yyyy"/>
                    <w:lid w:val="en-US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1782" w:type="dxa"/>
                      <w:shd w:val="clear" w:color="auto" w:fill="auto"/>
                      <w:vAlign w:val="center"/>
                    </w:tcPr>
                    <w:p w14:paraId="6D7BD75B" w14:textId="3200CA64" w:rsidR="00DD5ECA" w:rsidRPr="005B7613" w:rsidRDefault="00C31D96" w:rsidP="005B7613">
                      <w:pPr>
                        <w:pStyle w:val="1AutoList1"/>
                        <w:ind w:left="0" w:firstLine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808080" w:themeColor="background1" w:themeShade="80"/>
                        </w:rPr>
                        <w:t>Select</w:t>
                      </w:r>
                    </w:p>
                  </w:tc>
                </w:sdtContent>
              </w:sdt>
            </w:tr>
          </w:tbl>
          <w:p w14:paraId="21294BA8" w14:textId="339F7117" w:rsidR="008D4268" w:rsidRPr="00E1371B" w:rsidRDefault="008D4268" w:rsidP="0015198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8D4268" w:rsidRPr="00E1371B" w14:paraId="323E59C0" w14:textId="77777777" w:rsidTr="008D4268">
        <w:trPr>
          <w:trHeight w:val="649"/>
        </w:trPr>
        <w:tc>
          <w:tcPr>
            <w:tcW w:w="6570" w:type="dxa"/>
            <w:vAlign w:val="center"/>
          </w:tcPr>
          <w:p w14:paraId="11F62F83" w14:textId="4D1E1142" w:rsidR="008D4268" w:rsidRPr="00E20FB7" w:rsidRDefault="00303CE7" w:rsidP="0015198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Name</w:t>
            </w:r>
            <w:r w:rsidR="008D4268" w:rsidRPr="00E20FB7">
              <w:rPr>
                <w:rFonts w:ascii="Arial" w:hAnsi="Arial" w:cs="Arial"/>
                <w:color w:val="000000"/>
                <w:sz w:val="20"/>
              </w:rPr>
              <w:t>:</w:t>
            </w:r>
            <w:r w:rsidR="005B7613">
              <w:rPr>
                <w:rFonts w:ascii="Arial" w:hAnsi="Arial" w:cs="Arial"/>
                <w:color w:val="000000"/>
                <w:sz w:val="20"/>
              </w:rPr>
              <w:t xml:space="preserve">   </w:t>
            </w:r>
            <w:r w:rsidR="008D4268" w:rsidRPr="00E20FB7">
              <w:rPr>
                <w:rFonts w:ascii="Arial" w:hAnsi="Arial" w:cs="Arial"/>
                <w:color w:val="000000"/>
                <w:sz w:val="20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1382595791"/>
                <w:placeholder>
                  <w:docPart w:val="DefaultPlaceholder_-1854013440"/>
                </w:placeholder>
                <w15:color w:val="666699"/>
                <w:text/>
              </w:sdtPr>
              <w:sdtContent>
                <w:r w:rsidR="005B7613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 Name</w:t>
                </w:r>
              </w:sdtContent>
            </w:sdt>
          </w:p>
        </w:tc>
        <w:tc>
          <w:tcPr>
            <w:tcW w:w="4500" w:type="dxa"/>
            <w:vAlign w:val="center"/>
          </w:tcPr>
          <w:p w14:paraId="2C89819E" w14:textId="4D9C5FF1" w:rsidR="008D4268" w:rsidRPr="00E20FB7" w:rsidRDefault="001908C3" w:rsidP="0015198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CATs ID</w:t>
            </w:r>
            <w:r w:rsidR="008D4268" w:rsidRPr="00E20FB7">
              <w:rPr>
                <w:rFonts w:ascii="Arial" w:hAnsi="Arial" w:cs="Arial"/>
                <w:color w:val="000000"/>
                <w:sz w:val="20"/>
              </w:rPr>
              <w:t xml:space="preserve"> (</w:t>
            </w:r>
            <w:r w:rsidR="008D4268">
              <w:rPr>
                <w:rFonts w:ascii="Arial" w:hAnsi="Arial" w:cs="Arial"/>
                <w:color w:val="000000"/>
                <w:sz w:val="20"/>
              </w:rPr>
              <w:t>e.g. w999tem</w:t>
            </w:r>
            <w:r w:rsidR="008D4268" w:rsidRPr="00E20FB7">
              <w:rPr>
                <w:rFonts w:ascii="Arial" w:hAnsi="Arial" w:cs="Arial"/>
                <w:color w:val="000000"/>
                <w:sz w:val="20"/>
              </w:rPr>
              <w:t>)</w:t>
            </w:r>
            <w:r w:rsidR="00025C9A">
              <w:rPr>
                <w:rFonts w:ascii="Arial" w:hAnsi="Arial" w:cs="Arial"/>
                <w:color w:val="000000"/>
                <w:sz w:val="20"/>
              </w:rPr>
              <w:t xml:space="preserve">:  </w:t>
            </w:r>
            <w:r w:rsidR="008D4268" w:rsidRPr="00E20FB7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404966694"/>
                <w:placeholder>
                  <w:docPart w:val="A08043C8F4BA492E9BBCF9BC3AEAF962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 xml:space="preserve">Enter </w:t>
                </w:r>
                <w:r w:rsidR="00025C9A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 xml:space="preserve">ID </w:t>
                </w:r>
              </w:sdtContent>
            </w:sdt>
          </w:p>
        </w:tc>
      </w:tr>
      <w:tr w:rsidR="008D4268" w:rsidRPr="00E1371B" w14:paraId="3C3FFC68" w14:textId="77777777" w:rsidTr="008D4268">
        <w:trPr>
          <w:trHeight w:val="361"/>
        </w:trPr>
        <w:tc>
          <w:tcPr>
            <w:tcW w:w="6570" w:type="dxa"/>
            <w:vAlign w:val="center"/>
          </w:tcPr>
          <w:p w14:paraId="1D05DBF1" w14:textId="6A008A00" w:rsidR="008D4268" w:rsidRPr="00E1371B" w:rsidRDefault="008D4268" w:rsidP="0015198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Email Address</w:t>
            </w:r>
            <w:r w:rsidRPr="00E20FB7">
              <w:rPr>
                <w:rFonts w:ascii="Arial" w:hAnsi="Arial" w:cs="Arial"/>
                <w:color w:val="000000"/>
                <w:sz w:val="20"/>
              </w:rPr>
              <w:t xml:space="preserve">:  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301860423"/>
                <w:placeholder>
                  <w:docPart w:val="9C8F8D88711546D88F1C2B0C84DECAE1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  <w:tc>
          <w:tcPr>
            <w:tcW w:w="4500" w:type="dxa"/>
            <w:vAlign w:val="center"/>
          </w:tcPr>
          <w:p w14:paraId="04D36114" w14:textId="265EA814" w:rsidR="008D4268" w:rsidRPr="00E1371B" w:rsidRDefault="008D4268" w:rsidP="0015198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8"/>
              </w:rPr>
              <w:t xml:space="preserve">Department:  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1654526701"/>
                <w:placeholder>
                  <w:docPart w:val="22434F4E88DD4C60A0A0AF83974D0DC7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bookmarkEnd w:id="1"/>
    </w:tbl>
    <w:p w14:paraId="7DC2E7D6" w14:textId="77777777" w:rsidR="008D4268" w:rsidRPr="00303CE7" w:rsidRDefault="008D4268" w:rsidP="008D4268">
      <w:pPr>
        <w:pStyle w:val="1AutoList1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1107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</w:tblCellMar>
        <w:tblLook w:val="01E0" w:firstRow="1" w:lastRow="1" w:firstColumn="1" w:lastColumn="1" w:noHBand="0" w:noVBand="0"/>
      </w:tblPr>
      <w:tblGrid>
        <w:gridCol w:w="3960"/>
        <w:gridCol w:w="900"/>
        <w:gridCol w:w="675"/>
        <w:gridCol w:w="2835"/>
        <w:gridCol w:w="2700"/>
      </w:tblGrid>
      <w:tr w:rsidR="00C31645" w:rsidRPr="00303CE7" w14:paraId="79752EFA" w14:textId="77777777" w:rsidTr="00303CE7">
        <w:trPr>
          <w:trHeight w:val="467"/>
        </w:trPr>
        <w:tc>
          <w:tcPr>
            <w:tcW w:w="11070" w:type="dxa"/>
            <w:gridSpan w:val="5"/>
          </w:tcPr>
          <w:p w14:paraId="5B44CCE4" w14:textId="13B56FA8" w:rsidR="00E1046A" w:rsidRPr="00303CE7" w:rsidRDefault="00303CE7" w:rsidP="00303CE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03CE7">
              <w:rPr>
                <w:rFonts w:ascii="Arial" w:hAnsi="Arial" w:cs="Arial"/>
                <w:b/>
                <w:color w:val="000000"/>
                <w:sz w:val="22"/>
                <w:szCs w:val="22"/>
              </w:rPr>
              <w:t>Visiting Scholar Information:</w:t>
            </w:r>
            <w:r w:rsidR="00B47A09" w:rsidRPr="00303CE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B47A09" w:rsidRPr="00E1371B" w14:paraId="5848AC2D" w14:textId="77777777" w:rsidTr="00345686">
        <w:trPr>
          <w:trHeight w:val="312"/>
        </w:trPr>
        <w:tc>
          <w:tcPr>
            <w:tcW w:w="3960" w:type="dxa"/>
            <w:vAlign w:val="center"/>
          </w:tcPr>
          <w:p w14:paraId="029B3FD9" w14:textId="0A398E62" w:rsidR="00B47A09" w:rsidRPr="00303CE7" w:rsidRDefault="00303CE7" w:rsidP="009B25F9">
            <w:pPr>
              <w:ind w:left="436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03CE7">
              <w:rPr>
                <w:rFonts w:ascii="Arial" w:hAnsi="Arial" w:cs="Arial"/>
                <w:b/>
                <w:color w:val="000000"/>
                <w:sz w:val="22"/>
                <w:szCs w:val="22"/>
              </w:rPr>
              <w:t>Name:</w:t>
            </w:r>
          </w:p>
        </w:tc>
        <w:tc>
          <w:tcPr>
            <w:tcW w:w="7110" w:type="dxa"/>
            <w:gridSpan w:val="4"/>
            <w:vAlign w:val="center"/>
          </w:tcPr>
          <w:p w14:paraId="5DDF3D89" w14:textId="4838D3EF" w:rsidR="00B47A09" w:rsidRPr="00303CE7" w:rsidRDefault="00000000" w:rsidP="00B82E0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113099189"/>
                <w:placeholder>
                  <w:docPart w:val="87BDF7C89179443B9935AF1DDD15EA5F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9B25F9" w:rsidRPr="00E1371B" w14:paraId="26BBDC61" w14:textId="77777777" w:rsidTr="00345686">
        <w:trPr>
          <w:trHeight w:val="312"/>
        </w:trPr>
        <w:tc>
          <w:tcPr>
            <w:tcW w:w="3960" w:type="dxa"/>
            <w:vAlign w:val="center"/>
          </w:tcPr>
          <w:p w14:paraId="449BE975" w14:textId="173B9117" w:rsidR="009B25F9" w:rsidRPr="00303CE7" w:rsidRDefault="00303CE7" w:rsidP="009B25F9">
            <w:pPr>
              <w:ind w:left="436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03CE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Home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Address:</w:t>
            </w:r>
          </w:p>
        </w:tc>
        <w:tc>
          <w:tcPr>
            <w:tcW w:w="7110" w:type="dxa"/>
            <w:gridSpan w:val="4"/>
            <w:vAlign w:val="center"/>
          </w:tcPr>
          <w:p w14:paraId="77021A67" w14:textId="417E35BB" w:rsidR="009B25F9" w:rsidRPr="00303CE7" w:rsidRDefault="00000000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778612464"/>
                <w:placeholder>
                  <w:docPart w:val="D89DD72AEB9644539277F5DB2EE68574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9B25F9" w:rsidRPr="00E1371B" w14:paraId="3E4E013D" w14:textId="77777777" w:rsidTr="00345686">
        <w:trPr>
          <w:trHeight w:val="312"/>
        </w:trPr>
        <w:tc>
          <w:tcPr>
            <w:tcW w:w="3960" w:type="dxa"/>
            <w:vAlign w:val="center"/>
          </w:tcPr>
          <w:p w14:paraId="3BEABBF0" w14:textId="0D2CD894" w:rsidR="009B25F9" w:rsidRPr="00303CE7" w:rsidRDefault="00303CE7" w:rsidP="009B25F9">
            <w:pPr>
              <w:ind w:left="436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Home Phone Number:</w:t>
            </w:r>
          </w:p>
        </w:tc>
        <w:tc>
          <w:tcPr>
            <w:tcW w:w="7110" w:type="dxa"/>
            <w:gridSpan w:val="4"/>
            <w:vAlign w:val="center"/>
          </w:tcPr>
          <w:p w14:paraId="10022B91" w14:textId="46C183F3" w:rsidR="009B25F9" w:rsidRPr="00303CE7" w:rsidRDefault="00000000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696435245"/>
                <w:placeholder>
                  <w:docPart w:val="02FBAB44AEBF4C659DE425BF5B938552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9B25F9" w:rsidRPr="00E1371B" w14:paraId="762FE6E0" w14:textId="77777777" w:rsidTr="00345686">
        <w:trPr>
          <w:trHeight w:val="312"/>
        </w:trPr>
        <w:tc>
          <w:tcPr>
            <w:tcW w:w="3960" w:type="dxa"/>
            <w:vAlign w:val="center"/>
          </w:tcPr>
          <w:p w14:paraId="64939971" w14:textId="32851105" w:rsidR="009B25F9" w:rsidRPr="00303CE7" w:rsidRDefault="00303CE7" w:rsidP="009B25F9">
            <w:pPr>
              <w:ind w:left="436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 of Birth:</w:t>
            </w:r>
          </w:p>
        </w:tc>
        <w:tc>
          <w:tcPr>
            <w:tcW w:w="7110" w:type="dxa"/>
            <w:gridSpan w:val="4"/>
            <w:vAlign w:val="center"/>
          </w:tcPr>
          <w:p w14:paraId="51925767" w14:textId="5B5030A6" w:rsidR="009B25F9" w:rsidRPr="00303CE7" w:rsidRDefault="00000000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668147397"/>
                <w:placeholder>
                  <w:docPart w:val="702A246FAC8B4C49BF001D9D784CE201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9B25F9" w:rsidRPr="00E1371B" w14:paraId="27D1F8F2" w14:textId="77777777" w:rsidTr="00345686">
        <w:trPr>
          <w:trHeight w:val="312"/>
        </w:trPr>
        <w:tc>
          <w:tcPr>
            <w:tcW w:w="3960" w:type="dxa"/>
            <w:vAlign w:val="center"/>
          </w:tcPr>
          <w:p w14:paraId="38DA89AF" w14:textId="7667B740" w:rsidR="009B25F9" w:rsidRPr="00303CE7" w:rsidRDefault="00303CE7" w:rsidP="009B25F9">
            <w:pPr>
              <w:ind w:left="436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Non-WSU email Address</w:t>
            </w:r>
          </w:p>
        </w:tc>
        <w:tc>
          <w:tcPr>
            <w:tcW w:w="7110" w:type="dxa"/>
            <w:gridSpan w:val="4"/>
            <w:vAlign w:val="center"/>
          </w:tcPr>
          <w:p w14:paraId="26B92520" w14:textId="703AA610" w:rsidR="009B25F9" w:rsidRPr="00303CE7" w:rsidRDefault="00000000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918639176"/>
                <w:placeholder>
                  <w:docPart w:val="46183B5012374183A32D4F5C5349D21C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303CE7" w:rsidRPr="00E1371B" w14:paraId="32EE8F22" w14:textId="77777777" w:rsidTr="009F7627">
        <w:trPr>
          <w:trHeight w:val="312"/>
        </w:trPr>
        <w:tc>
          <w:tcPr>
            <w:tcW w:w="11070" w:type="dxa"/>
            <w:gridSpan w:val="5"/>
            <w:vAlign w:val="center"/>
          </w:tcPr>
          <w:p w14:paraId="41960299" w14:textId="77777777" w:rsidR="00303CE7" w:rsidRPr="00303CE7" w:rsidRDefault="00303CE7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03CE7" w:rsidRPr="00E1371B" w14:paraId="43A29E1D" w14:textId="77777777" w:rsidTr="009F7627">
        <w:trPr>
          <w:trHeight w:val="312"/>
        </w:trPr>
        <w:tc>
          <w:tcPr>
            <w:tcW w:w="11070" w:type="dxa"/>
            <w:gridSpan w:val="5"/>
            <w:vAlign w:val="center"/>
          </w:tcPr>
          <w:p w14:paraId="447B2761" w14:textId="541058FF" w:rsidR="00303CE7" w:rsidRPr="00303CE7" w:rsidRDefault="006709A3" w:rsidP="006709A3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 </w:t>
            </w:r>
            <w:r w:rsidR="00303CE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Is the Visitor currently employed?  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</w:t>
            </w:r>
            <w:sdt>
              <w:sdtPr>
                <w:rPr>
                  <w:rFonts w:ascii="Arial" w:hAnsi="Arial" w:cs="Arial"/>
                  <w:color w:val="000000"/>
                </w:rPr>
                <w:id w:val="1944029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</w:rPr>
              <w:t xml:space="preserve">  </w:t>
            </w:r>
            <w:r w:rsidRPr="00025C9A">
              <w:rPr>
                <w:rFonts w:ascii="Arial" w:hAnsi="Arial" w:cs="Arial"/>
                <w:b/>
                <w:bCs/>
                <w:color w:val="000000"/>
              </w:rPr>
              <w:t xml:space="preserve">Yes                  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</w:rPr>
                <w:id w:val="28485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 w:rsidRPr="00025C9A">
                  <w:rPr>
                    <w:rFonts w:ascii="MS Gothic" w:eastAsia="MS Gothic" w:hAnsi="MS Gothic" w:cs="Arial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Pr="00025C9A">
              <w:rPr>
                <w:rFonts w:ascii="Arial" w:hAnsi="Arial" w:cs="Arial"/>
                <w:b/>
                <w:bCs/>
                <w:color w:val="000000"/>
              </w:rPr>
              <w:t xml:space="preserve">  No</w:t>
            </w:r>
          </w:p>
        </w:tc>
      </w:tr>
      <w:tr w:rsidR="009B25F9" w:rsidRPr="00E1371B" w14:paraId="11C81264" w14:textId="77777777" w:rsidTr="00345686">
        <w:trPr>
          <w:trHeight w:val="312"/>
        </w:trPr>
        <w:tc>
          <w:tcPr>
            <w:tcW w:w="3960" w:type="dxa"/>
            <w:vAlign w:val="center"/>
          </w:tcPr>
          <w:p w14:paraId="7982CFC8" w14:textId="7FC3EEF0" w:rsidR="009B25F9" w:rsidRPr="00303CE7" w:rsidRDefault="00303CE7" w:rsidP="00303CE7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Please describe the visitor</w:t>
            </w:r>
            <w:r w:rsidR="00F547FF">
              <w:rPr>
                <w:rFonts w:ascii="Arial" w:hAnsi="Arial" w:cs="Arial"/>
                <w:b/>
                <w:color w:val="000000"/>
                <w:sz w:val="22"/>
                <w:szCs w:val="22"/>
              </w:rPr>
              <w:t>’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s employment status:</w:t>
            </w:r>
          </w:p>
        </w:tc>
        <w:tc>
          <w:tcPr>
            <w:tcW w:w="7110" w:type="dxa"/>
            <w:gridSpan w:val="4"/>
            <w:vAlign w:val="center"/>
          </w:tcPr>
          <w:p w14:paraId="3D4817DB" w14:textId="10A9A7FE" w:rsidR="009B25F9" w:rsidRPr="00303CE7" w:rsidRDefault="00000000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124894705"/>
                <w:placeholder>
                  <w:docPart w:val="68B1D6526BCC4DE9A6E14362AF83A789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F547FF" w:rsidRPr="00E1371B" w14:paraId="5DA68179" w14:textId="77777777" w:rsidTr="00345686">
        <w:trPr>
          <w:trHeight w:val="312"/>
        </w:trPr>
        <w:tc>
          <w:tcPr>
            <w:tcW w:w="3960" w:type="dxa"/>
            <w:vAlign w:val="center"/>
          </w:tcPr>
          <w:p w14:paraId="16893D2D" w14:textId="118E1BF6" w:rsidR="00F547FF" w:rsidRDefault="00F547FF" w:rsidP="00303CE7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547FF">
              <w:rPr>
                <w:rFonts w:ascii="Arial" w:hAnsi="Arial" w:cs="Arial"/>
                <w:b/>
                <w:color w:val="000000"/>
                <w:sz w:val="22"/>
                <w:szCs w:val="22"/>
              </w:rPr>
              <w:t>Name of Employer:</w:t>
            </w:r>
          </w:p>
        </w:tc>
        <w:tc>
          <w:tcPr>
            <w:tcW w:w="7110" w:type="dxa"/>
            <w:gridSpan w:val="4"/>
            <w:vAlign w:val="center"/>
          </w:tcPr>
          <w:p w14:paraId="29FCADDB" w14:textId="2B9E4BE1" w:rsidR="00F547FF" w:rsidRDefault="00000000" w:rsidP="009B25F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2033148272"/>
                <w:placeholder>
                  <w:docPart w:val="95323C413DFF4D2E81D01867B1310225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F547FF" w:rsidRPr="00E1371B" w14:paraId="357F3E16" w14:textId="77777777" w:rsidTr="00345686">
        <w:trPr>
          <w:trHeight w:val="312"/>
        </w:trPr>
        <w:tc>
          <w:tcPr>
            <w:tcW w:w="3960" w:type="dxa"/>
            <w:vAlign w:val="center"/>
          </w:tcPr>
          <w:p w14:paraId="294F49B0" w14:textId="67F66121" w:rsidR="00F547FF" w:rsidRDefault="00F547FF" w:rsidP="00303CE7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547FF">
              <w:rPr>
                <w:rFonts w:ascii="Arial" w:hAnsi="Arial" w:cs="Arial"/>
                <w:b/>
                <w:color w:val="000000"/>
                <w:sz w:val="22"/>
                <w:szCs w:val="22"/>
              </w:rPr>
              <w:t>Address of Employ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er:</w:t>
            </w:r>
          </w:p>
        </w:tc>
        <w:tc>
          <w:tcPr>
            <w:tcW w:w="7110" w:type="dxa"/>
            <w:gridSpan w:val="4"/>
            <w:vAlign w:val="center"/>
          </w:tcPr>
          <w:p w14:paraId="61CAA094" w14:textId="63A8A4EE" w:rsidR="00F547FF" w:rsidRDefault="00000000" w:rsidP="009B25F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572477182"/>
                <w:placeholder>
                  <w:docPart w:val="05FF45833CDA42C4B207980F076BE865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F547FF" w:rsidRPr="00E1371B" w14:paraId="51A04553" w14:textId="77777777" w:rsidTr="00345686">
        <w:trPr>
          <w:trHeight w:val="312"/>
        </w:trPr>
        <w:tc>
          <w:tcPr>
            <w:tcW w:w="3960" w:type="dxa"/>
            <w:vAlign w:val="center"/>
          </w:tcPr>
          <w:p w14:paraId="7EC91687" w14:textId="3CF229C6" w:rsidR="00F547FF" w:rsidRDefault="00F547FF" w:rsidP="00303CE7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547FF">
              <w:rPr>
                <w:rFonts w:ascii="Arial" w:hAnsi="Arial" w:cs="Arial"/>
                <w:b/>
                <w:color w:val="000000"/>
                <w:sz w:val="22"/>
                <w:szCs w:val="22"/>
              </w:rPr>
              <w:t>Title</w:t>
            </w:r>
            <w:r w:rsidR="0034568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of Visitor</w:t>
            </w:r>
            <w:r w:rsidRPr="00F547FF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at Home Institution:</w:t>
            </w:r>
          </w:p>
        </w:tc>
        <w:tc>
          <w:tcPr>
            <w:tcW w:w="7110" w:type="dxa"/>
            <w:gridSpan w:val="4"/>
            <w:vAlign w:val="center"/>
          </w:tcPr>
          <w:p w14:paraId="037243D0" w14:textId="0C63A54D" w:rsidR="00F547FF" w:rsidRDefault="00000000" w:rsidP="009B25F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616823799"/>
                <w:placeholder>
                  <w:docPart w:val="5CCC6C97FBE4436F927238986803AC05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345686" w:rsidRPr="00E1371B" w14:paraId="0D36C0CE" w14:textId="77777777" w:rsidTr="00345686">
        <w:trPr>
          <w:trHeight w:val="312"/>
        </w:trPr>
        <w:tc>
          <w:tcPr>
            <w:tcW w:w="3960" w:type="dxa"/>
          </w:tcPr>
          <w:p w14:paraId="4F68FF47" w14:textId="77777777" w:rsidR="00345686" w:rsidRDefault="00345686" w:rsidP="00303CE7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7110" w:type="dxa"/>
            <w:gridSpan w:val="4"/>
            <w:vAlign w:val="center"/>
          </w:tcPr>
          <w:p w14:paraId="0A161BD7" w14:textId="77777777" w:rsidR="00345686" w:rsidRDefault="00345686" w:rsidP="009B25F9">
            <w:pPr>
              <w:rPr>
                <w:rFonts w:ascii="Arial" w:hAnsi="Arial" w:cs="Arial"/>
                <w:color w:val="000000"/>
              </w:rPr>
            </w:pPr>
          </w:p>
        </w:tc>
      </w:tr>
      <w:tr w:rsidR="00F547FF" w:rsidRPr="00E1371B" w14:paraId="0CA6A52E" w14:textId="77777777" w:rsidTr="00345686">
        <w:trPr>
          <w:trHeight w:val="312"/>
        </w:trPr>
        <w:tc>
          <w:tcPr>
            <w:tcW w:w="3960" w:type="dxa"/>
          </w:tcPr>
          <w:p w14:paraId="3B940329" w14:textId="3302F250" w:rsidR="00F547FF" w:rsidRDefault="00345686" w:rsidP="00303CE7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Residency Status:</w:t>
            </w:r>
          </w:p>
        </w:tc>
        <w:tc>
          <w:tcPr>
            <w:tcW w:w="7110" w:type="dxa"/>
            <w:gridSpan w:val="4"/>
            <w:vAlign w:val="center"/>
          </w:tcPr>
          <w:p w14:paraId="384A1223" w14:textId="7EA77C76" w:rsidR="00F547FF" w:rsidRDefault="00000000" w:rsidP="009B25F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2988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345686" w:rsidRPr="006A683C">
              <w:rPr>
                <w:rFonts w:ascii="Arial" w:hAnsi="Arial" w:cs="Arial"/>
                <w:color w:val="000000"/>
              </w:rPr>
              <w:t xml:space="preserve"> </w:t>
            </w:r>
            <w:r w:rsidR="00025C9A">
              <w:rPr>
                <w:rFonts w:ascii="Arial" w:hAnsi="Arial" w:cs="Arial"/>
                <w:color w:val="000000"/>
              </w:rPr>
              <w:t xml:space="preserve"> </w:t>
            </w:r>
            <w:r w:rsidR="00345686" w:rsidRPr="006A683C">
              <w:rPr>
                <w:rFonts w:ascii="Arial" w:hAnsi="Arial" w:cs="Arial"/>
                <w:color w:val="000000"/>
              </w:rPr>
              <w:t xml:space="preserve">U.S. Citizen    </w:t>
            </w:r>
            <w:r w:rsidR="00345686">
              <w:rPr>
                <w:rFonts w:ascii="Arial" w:hAnsi="Arial" w:cs="Arial"/>
                <w:color w:val="000000"/>
              </w:rPr>
              <w:br/>
            </w:r>
            <w:r w:rsidR="00345686">
              <w:rPr>
                <w:rFonts w:ascii="Arial" w:hAnsi="Arial" w:cs="Arial"/>
                <w:color w:val="000000"/>
              </w:rPr>
              <w:br/>
            </w:r>
            <w:sdt>
              <w:sdtPr>
                <w:rPr>
                  <w:rFonts w:ascii="Arial" w:hAnsi="Arial" w:cs="Arial"/>
                  <w:color w:val="000000"/>
                </w:rPr>
                <w:id w:val="-138302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A683C" w:rsidRPr="006A683C">
              <w:rPr>
                <w:rFonts w:ascii="Arial" w:hAnsi="Arial" w:cs="Arial"/>
                <w:color w:val="000000"/>
              </w:rPr>
              <w:t xml:space="preserve">  Permanent Resident (</w:t>
            </w:r>
            <w:r w:rsidR="006A683C">
              <w:rPr>
                <w:rFonts w:ascii="Arial" w:hAnsi="Arial" w:cs="Arial"/>
                <w:color w:val="000000"/>
              </w:rPr>
              <w:t xml:space="preserve">i.e. </w:t>
            </w:r>
            <w:r w:rsidR="006A683C" w:rsidRPr="006A683C">
              <w:rPr>
                <w:rFonts w:ascii="Arial" w:hAnsi="Arial" w:cs="Arial"/>
                <w:color w:val="000000"/>
              </w:rPr>
              <w:t xml:space="preserve">Green Card)  </w:t>
            </w:r>
            <w:r w:rsidR="006A683C">
              <w:rPr>
                <w:rFonts w:ascii="Arial" w:hAnsi="Arial" w:cs="Arial"/>
                <w:color w:val="000000"/>
              </w:rPr>
              <w:br/>
            </w:r>
            <w:r w:rsidR="006A683C">
              <w:rPr>
                <w:rFonts w:ascii="Arial" w:hAnsi="Arial" w:cs="Arial"/>
                <w:color w:val="000000"/>
              </w:rPr>
              <w:br/>
            </w:r>
            <w:sdt>
              <w:sdtPr>
                <w:rPr>
                  <w:rFonts w:ascii="Arial" w:hAnsi="Arial" w:cs="Arial"/>
                  <w:color w:val="000000"/>
                </w:rPr>
                <w:id w:val="1308667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A683C">
              <w:rPr>
                <w:rFonts w:ascii="Arial" w:hAnsi="Arial" w:cs="Arial"/>
                <w:color w:val="000000"/>
              </w:rPr>
              <w:t xml:space="preserve">  Visa Holder (</w:t>
            </w:r>
            <w:r w:rsidR="00FC002A">
              <w:rPr>
                <w:rFonts w:ascii="Arial" w:hAnsi="Arial" w:cs="Arial"/>
                <w:color w:val="000000"/>
              </w:rPr>
              <w:t xml:space="preserve">e.g. </w:t>
            </w:r>
            <w:r w:rsidR="006A683C">
              <w:rPr>
                <w:rFonts w:ascii="Arial" w:hAnsi="Arial" w:cs="Arial"/>
                <w:color w:val="000000"/>
              </w:rPr>
              <w:t>J1, H1B</w:t>
            </w:r>
            <w:r w:rsidR="00FC002A">
              <w:rPr>
                <w:rFonts w:ascii="Arial" w:hAnsi="Arial" w:cs="Arial"/>
                <w:color w:val="000000"/>
              </w:rPr>
              <w:t>. H4</w:t>
            </w:r>
            <w:r w:rsidR="006A683C">
              <w:rPr>
                <w:rFonts w:ascii="Arial" w:hAnsi="Arial" w:cs="Arial"/>
                <w:color w:val="000000"/>
              </w:rPr>
              <w:t xml:space="preserve">)   Indicate type: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217334999"/>
                <w:placeholder>
                  <w:docPart w:val="EA687C403CBB4C4DA45146393EF5B793"/>
                </w:placeholder>
                <w15:color w:val="666699"/>
                <w:text/>
              </w:sdtPr>
              <w:sdtContent>
                <w:r w:rsidR="00025C9A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 xml:space="preserve">  </w:t>
                </w:r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  <w:r w:rsidR="006A683C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</w:p>
        </w:tc>
      </w:tr>
      <w:tr w:rsidR="00F547FF" w:rsidRPr="00E1371B" w14:paraId="6382C00F" w14:textId="77777777" w:rsidTr="006A683C">
        <w:trPr>
          <w:trHeight w:val="631"/>
        </w:trPr>
        <w:tc>
          <w:tcPr>
            <w:tcW w:w="8370" w:type="dxa"/>
            <w:gridSpan w:val="4"/>
            <w:vAlign w:val="center"/>
          </w:tcPr>
          <w:p w14:paraId="728CA6E8" w14:textId="076BE578" w:rsidR="00F547FF" w:rsidRDefault="00F547FF" w:rsidP="00F547F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547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Will </w:t>
            </w:r>
            <w:r w:rsidR="006709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the Visitors home</w:t>
            </w:r>
            <w:r w:rsidRPr="00F547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or any other Institution or Government provide financial support for </w:t>
            </w:r>
            <w:r w:rsidR="006709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the visitor </w:t>
            </w:r>
            <w:r w:rsidRPr="00F547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or </w:t>
            </w:r>
            <w:r w:rsidR="00FC002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for </w:t>
            </w:r>
            <w:r w:rsidRPr="00F547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research during </w:t>
            </w:r>
            <w:r w:rsidR="006709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the</w:t>
            </w:r>
            <w:r w:rsidRPr="00F547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visit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  <w:r w:rsidRPr="00F547F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  <w:vAlign w:val="center"/>
          </w:tcPr>
          <w:p w14:paraId="5083989E" w14:textId="1FA50F6C" w:rsidR="00F547FF" w:rsidRDefault="00000000" w:rsidP="009B25F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738128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547FF" w:rsidRPr="00303CE7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="00F547FF">
              <w:rPr>
                <w:rFonts w:ascii="Arial" w:hAnsi="Arial" w:cs="Arial"/>
                <w:color w:val="000000"/>
                <w:sz w:val="22"/>
                <w:szCs w:val="22"/>
              </w:rPr>
              <w:t xml:space="preserve">Yes   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24955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F547FF" w:rsidRPr="00303CE7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="00F547FF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303CE7" w:rsidRPr="00E1371B" w14:paraId="28FE487A" w14:textId="77777777" w:rsidTr="00303CE7">
        <w:trPr>
          <w:trHeight w:val="312"/>
        </w:trPr>
        <w:tc>
          <w:tcPr>
            <w:tcW w:w="11070" w:type="dxa"/>
            <w:gridSpan w:val="5"/>
            <w:vAlign w:val="center"/>
          </w:tcPr>
          <w:p w14:paraId="11E212F7" w14:textId="180B23D0" w:rsidR="00303CE7" w:rsidRPr="00303CE7" w:rsidRDefault="00F547FF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547FF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If yes </w:t>
            </w:r>
            <w:r w:rsidR="001272EB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provide the name of the entity and the amount and nature of the support below</w:t>
            </w:r>
            <w:r w:rsidRPr="00F547FF"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</w:tc>
      </w:tr>
      <w:tr w:rsidR="00303CE7" w:rsidRPr="00E1371B" w14:paraId="7111F7DA" w14:textId="77777777" w:rsidTr="00303CE7">
        <w:trPr>
          <w:trHeight w:val="312"/>
        </w:trPr>
        <w:tc>
          <w:tcPr>
            <w:tcW w:w="11070" w:type="dxa"/>
            <w:gridSpan w:val="5"/>
            <w:vAlign w:val="center"/>
          </w:tcPr>
          <w:p w14:paraId="1CC5F342" w14:textId="5B3168AC" w:rsidR="00303CE7" w:rsidRPr="00303CE7" w:rsidRDefault="00000000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483044338"/>
                <w:placeholder>
                  <w:docPart w:val="EF334E6EF28D4E2BA3DAF539AD990F01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  <w:r w:rsidR="001272EB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</w:p>
        </w:tc>
      </w:tr>
      <w:tr w:rsidR="00303CE7" w:rsidRPr="00E1371B" w14:paraId="6F6FCA01" w14:textId="77777777" w:rsidTr="00303CE7">
        <w:trPr>
          <w:trHeight w:val="312"/>
        </w:trPr>
        <w:tc>
          <w:tcPr>
            <w:tcW w:w="11070" w:type="dxa"/>
            <w:gridSpan w:val="5"/>
            <w:vAlign w:val="center"/>
          </w:tcPr>
          <w:p w14:paraId="57839ECC" w14:textId="7E5A6BDF" w:rsidR="00303CE7" w:rsidRPr="00303CE7" w:rsidRDefault="00F547FF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547FF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Local Address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w</w:t>
            </w:r>
            <w:r w:rsidRPr="00F547FF">
              <w:rPr>
                <w:rFonts w:ascii="Arial" w:hAnsi="Arial" w:cs="Arial"/>
                <w:b/>
                <w:color w:val="000000"/>
                <w:sz w:val="22"/>
                <w:szCs w:val="22"/>
              </w:rPr>
              <w:t>hile at WSU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(if not known</w:t>
            </w:r>
            <w:r w:rsidR="001272EB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at the time of the application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</w:t>
            </w:r>
            <w:r w:rsidR="001272EB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the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visitor must provide information within 14 days of arriving at WSU</w:t>
            </w:r>
            <w:r w:rsidRPr="00F547FF">
              <w:rPr>
                <w:rFonts w:ascii="Arial" w:hAnsi="Arial" w:cs="Arial"/>
                <w:b/>
                <w:color w:val="000000"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: </w:t>
            </w:r>
          </w:p>
        </w:tc>
      </w:tr>
      <w:tr w:rsidR="00303CE7" w:rsidRPr="00E1371B" w14:paraId="214B1C2E" w14:textId="77777777" w:rsidTr="00303CE7">
        <w:trPr>
          <w:trHeight w:val="312"/>
        </w:trPr>
        <w:tc>
          <w:tcPr>
            <w:tcW w:w="11070" w:type="dxa"/>
            <w:gridSpan w:val="5"/>
            <w:vAlign w:val="center"/>
          </w:tcPr>
          <w:p w14:paraId="6DC45DB0" w14:textId="5CA6151B" w:rsidR="00303CE7" w:rsidRPr="00303CE7" w:rsidRDefault="00F547FF" w:rsidP="00F547FF">
            <w:pPr>
              <w:ind w:left="7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547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Street Address: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1159650100"/>
                <w:placeholder>
                  <w:docPart w:val="1A362198B5CD4AC0BE0BB4B66D5622F1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303CE7" w:rsidRPr="00E1371B" w14:paraId="5A146C78" w14:textId="77777777" w:rsidTr="00303CE7">
        <w:trPr>
          <w:trHeight w:val="312"/>
        </w:trPr>
        <w:tc>
          <w:tcPr>
            <w:tcW w:w="11070" w:type="dxa"/>
            <w:gridSpan w:val="5"/>
            <w:vAlign w:val="center"/>
          </w:tcPr>
          <w:p w14:paraId="66EAD5AE" w14:textId="5A1AAAA4" w:rsidR="00303CE7" w:rsidRPr="00303CE7" w:rsidRDefault="00F547FF" w:rsidP="00F547FF">
            <w:pPr>
              <w:ind w:left="7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City: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477582166"/>
                <w:placeholder>
                  <w:docPart w:val="943E657B6AC7416DB3F527836E57C37B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  <w:r w:rsidR="00025C9A" w:rsidRPr="00F547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025C9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</w:t>
            </w:r>
            <w:r w:rsidRPr="00F547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State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1050153289"/>
                <w:placeholder>
                  <w:docPart w:val="EE255E6B20BA410D910D88AF4E88CF4B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  <w:r w:rsidR="00025C9A" w:rsidRPr="00F547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025C9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                                   </w:t>
            </w:r>
            <w:r w:rsidRPr="00F547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Postal Code: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1465879882"/>
                <w:placeholder>
                  <w:docPart w:val="C7B396E068AA423E9C108911168EA7B0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303CE7" w:rsidRPr="00E1371B" w14:paraId="17BB5179" w14:textId="77777777" w:rsidTr="00303CE7">
        <w:trPr>
          <w:trHeight w:val="312"/>
        </w:trPr>
        <w:tc>
          <w:tcPr>
            <w:tcW w:w="11070" w:type="dxa"/>
            <w:gridSpan w:val="5"/>
            <w:vAlign w:val="center"/>
          </w:tcPr>
          <w:p w14:paraId="1367FF56" w14:textId="3E320668" w:rsidR="00303CE7" w:rsidRPr="00303CE7" w:rsidRDefault="00F547FF" w:rsidP="00F547FF">
            <w:pPr>
              <w:ind w:left="7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Local eMail Address: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1730761564"/>
                <w:placeholder>
                  <w:docPart w:val="6988E3A59EB24DD6881A60D39955D321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F547FF" w:rsidRPr="00E1371B" w14:paraId="52106C60" w14:textId="77777777" w:rsidTr="00303CE7">
        <w:trPr>
          <w:trHeight w:val="312"/>
        </w:trPr>
        <w:tc>
          <w:tcPr>
            <w:tcW w:w="11070" w:type="dxa"/>
            <w:gridSpan w:val="5"/>
            <w:vAlign w:val="center"/>
          </w:tcPr>
          <w:p w14:paraId="12DD624A" w14:textId="1F42DBF5" w:rsidR="00F547FF" w:rsidRPr="00303CE7" w:rsidRDefault="00F547FF" w:rsidP="00F547FF">
            <w:pPr>
              <w:ind w:left="7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Local Phone Number: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1983073097"/>
                <w:placeholder>
                  <w:docPart w:val="53740E1190BB464294238DED6B0D92F5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F547FF" w:rsidRPr="00E1371B" w14:paraId="79228FC4" w14:textId="77777777" w:rsidTr="00303CE7">
        <w:trPr>
          <w:trHeight w:val="312"/>
        </w:trPr>
        <w:tc>
          <w:tcPr>
            <w:tcW w:w="11070" w:type="dxa"/>
            <w:gridSpan w:val="5"/>
            <w:vAlign w:val="center"/>
          </w:tcPr>
          <w:p w14:paraId="19BCC01B" w14:textId="77777777" w:rsidR="00F547FF" w:rsidRPr="00303CE7" w:rsidRDefault="00F547FF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F547FF" w:rsidRPr="00E1371B" w14:paraId="2BB1E69D" w14:textId="77777777" w:rsidTr="00303CE7">
        <w:trPr>
          <w:trHeight w:val="312"/>
        </w:trPr>
        <w:tc>
          <w:tcPr>
            <w:tcW w:w="11070" w:type="dxa"/>
            <w:gridSpan w:val="5"/>
            <w:vAlign w:val="center"/>
          </w:tcPr>
          <w:p w14:paraId="53638353" w14:textId="1D97B7A2" w:rsidR="00F547FF" w:rsidRPr="00303CE7" w:rsidRDefault="00F547FF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Emergency Contact Information:</w:t>
            </w:r>
          </w:p>
        </w:tc>
      </w:tr>
      <w:tr w:rsidR="00F547FF" w:rsidRPr="00E1371B" w14:paraId="79E39894" w14:textId="77777777" w:rsidTr="00F547FF">
        <w:trPr>
          <w:trHeight w:val="312"/>
        </w:trPr>
        <w:tc>
          <w:tcPr>
            <w:tcW w:w="4860" w:type="dxa"/>
            <w:gridSpan w:val="2"/>
            <w:vAlign w:val="center"/>
          </w:tcPr>
          <w:p w14:paraId="38A31864" w14:textId="7D60EB58" w:rsidR="00F547FF" w:rsidRPr="00303CE7" w:rsidRDefault="00F547FF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Name of Contact: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143356182"/>
                <w:placeholder>
                  <w:docPart w:val="5928AD62473249C084D58BA162A26A85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  <w:tc>
          <w:tcPr>
            <w:tcW w:w="6210" w:type="dxa"/>
            <w:gridSpan w:val="3"/>
            <w:vAlign w:val="center"/>
          </w:tcPr>
          <w:p w14:paraId="64FDDBBC" w14:textId="6150491D" w:rsidR="00F547FF" w:rsidRPr="00303CE7" w:rsidRDefault="00F547FF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Relationship to the Scholar: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1931724392"/>
                <w:placeholder>
                  <w:docPart w:val="A3404BF955B146EC9046A9F84833080D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F547FF" w:rsidRPr="00E1371B" w14:paraId="67AA28FD" w14:textId="77777777" w:rsidTr="00303CE7">
        <w:trPr>
          <w:trHeight w:val="312"/>
        </w:trPr>
        <w:tc>
          <w:tcPr>
            <w:tcW w:w="11070" w:type="dxa"/>
            <w:gridSpan w:val="5"/>
            <w:vAlign w:val="center"/>
          </w:tcPr>
          <w:p w14:paraId="0076C682" w14:textId="1B5D2D22" w:rsidR="00F547FF" w:rsidRPr="00303CE7" w:rsidRDefault="00F547FF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Address: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1956063421"/>
                <w:placeholder>
                  <w:docPart w:val="A49DB88E42CB4516935ADDE41FFFE412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005102" w:rsidRPr="00E1371B" w14:paraId="1934EF6F" w14:textId="77777777" w:rsidTr="00C06368">
        <w:trPr>
          <w:trHeight w:val="312"/>
        </w:trPr>
        <w:tc>
          <w:tcPr>
            <w:tcW w:w="5535" w:type="dxa"/>
            <w:gridSpan w:val="3"/>
            <w:vAlign w:val="center"/>
          </w:tcPr>
          <w:p w14:paraId="4F37092B" w14:textId="0A46DAD7" w:rsidR="00005102" w:rsidRPr="00303CE7" w:rsidRDefault="00005102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Phone Number: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913043873"/>
                <w:placeholder>
                  <w:docPart w:val="42B45DA2FB884EC99A687E159DE075DD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  <w:tc>
          <w:tcPr>
            <w:tcW w:w="5535" w:type="dxa"/>
            <w:gridSpan w:val="2"/>
            <w:vAlign w:val="center"/>
          </w:tcPr>
          <w:p w14:paraId="78275D58" w14:textId="232DFF7C" w:rsidR="00005102" w:rsidRPr="00303CE7" w:rsidRDefault="00005102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eMail Address: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1920016788"/>
                <w:placeholder>
                  <w:docPart w:val="25F121CE2BD74D1798ADB164BCC26320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F547FF" w:rsidRPr="00E1371B" w14:paraId="727BE12E" w14:textId="77777777" w:rsidTr="00303CE7">
        <w:trPr>
          <w:trHeight w:val="312"/>
        </w:trPr>
        <w:tc>
          <w:tcPr>
            <w:tcW w:w="11070" w:type="dxa"/>
            <w:gridSpan w:val="5"/>
            <w:vAlign w:val="center"/>
          </w:tcPr>
          <w:p w14:paraId="13D877E2" w14:textId="77777777" w:rsidR="00F547FF" w:rsidRPr="00303CE7" w:rsidRDefault="00F547FF" w:rsidP="009B25F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220860FD" w14:textId="367D8FBF" w:rsidR="00F148FC" w:rsidRDefault="00F148FC" w:rsidP="008B77C5">
      <w:pPr>
        <w:ind w:left="360"/>
        <w:rPr>
          <w:rFonts w:ascii="Arial" w:hAnsi="Arial" w:cs="Arial"/>
          <w:i/>
          <w:color w:val="000000"/>
        </w:rPr>
      </w:pPr>
    </w:p>
    <w:tbl>
      <w:tblPr>
        <w:tblpPr w:leftFromText="180" w:rightFromText="180" w:vertAnchor="text" w:horzAnchor="margin" w:tblpXSpec="center" w:tblpY="74"/>
        <w:tblW w:w="1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70"/>
      </w:tblGrid>
      <w:tr w:rsidR="00F148FC" w:rsidRPr="009877D2" w14:paraId="510F33B7" w14:textId="77777777" w:rsidTr="00F148FC">
        <w:trPr>
          <w:trHeight w:val="432"/>
        </w:trPr>
        <w:tc>
          <w:tcPr>
            <w:tcW w:w="11070" w:type="dxa"/>
            <w:vAlign w:val="center"/>
          </w:tcPr>
          <w:p w14:paraId="149FC9D9" w14:textId="04E48B05" w:rsidR="00F148FC" w:rsidRPr="009877D2" w:rsidRDefault="00005102" w:rsidP="00F148FC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0"/>
              </w:rPr>
            </w:pPr>
            <w:r w:rsidRPr="009877D2">
              <w:rPr>
                <w:rFonts w:ascii="Arial" w:eastAsia="Adobe Fangsong Std R" w:hAnsi="Arial" w:cs="Arial"/>
                <w:b/>
                <w:color w:val="000000"/>
                <w:sz w:val="20"/>
              </w:rPr>
              <w:t>Please provide a b</w:t>
            </w:r>
            <w:r w:rsidR="00F148FC" w:rsidRPr="009877D2">
              <w:rPr>
                <w:rFonts w:ascii="Arial" w:eastAsia="Adobe Fangsong Std R" w:hAnsi="Arial" w:cs="Arial"/>
                <w:b/>
                <w:color w:val="000000"/>
                <w:sz w:val="20"/>
              </w:rPr>
              <w:t xml:space="preserve">rief </w:t>
            </w:r>
            <w:r w:rsidRPr="009877D2">
              <w:rPr>
                <w:rFonts w:ascii="Arial" w:eastAsia="Adobe Fangsong Std R" w:hAnsi="Arial" w:cs="Arial"/>
                <w:b/>
                <w:color w:val="000000"/>
                <w:sz w:val="20"/>
              </w:rPr>
              <w:t>d</w:t>
            </w:r>
            <w:r w:rsidR="00F148FC" w:rsidRPr="009877D2">
              <w:rPr>
                <w:rFonts w:ascii="Arial" w:eastAsia="Adobe Fangsong Std R" w:hAnsi="Arial" w:cs="Arial"/>
                <w:b/>
                <w:color w:val="000000"/>
                <w:sz w:val="20"/>
              </w:rPr>
              <w:t xml:space="preserve">escription of </w:t>
            </w:r>
            <w:r w:rsidRPr="009877D2">
              <w:rPr>
                <w:rFonts w:ascii="Arial" w:eastAsia="Adobe Fangsong Std R" w:hAnsi="Arial" w:cs="Arial"/>
                <w:b/>
                <w:color w:val="000000"/>
                <w:sz w:val="20"/>
              </w:rPr>
              <w:t>the planned research</w:t>
            </w:r>
            <w:r w:rsidR="00FC002A">
              <w:rPr>
                <w:rFonts w:ascii="Arial" w:eastAsia="Adobe Fangsong Std R" w:hAnsi="Arial" w:cs="Arial"/>
                <w:b/>
                <w:color w:val="000000"/>
                <w:sz w:val="20"/>
              </w:rPr>
              <w:t xml:space="preserve">, </w:t>
            </w:r>
            <w:r w:rsidRPr="009877D2">
              <w:rPr>
                <w:rFonts w:ascii="Arial" w:eastAsia="Adobe Fangsong Std R" w:hAnsi="Arial" w:cs="Arial"/>
                <w:b/>
                <w:color w:val="000000"/>
                <w:sz w:val="20"/>
              </w:rPr>
              <w:t>academic</w:t>
            </w:r>
            <w:r w:rsidR="00FC002A">
              <w:rPr>
                <w:rFonts w:ascii="Arial" w:eastAsia="Adobe Fangsong Std R" w:hAnsi="Arial" w:cs="Arial"/>
                <w:b/>
                <w:color w:val="000000"/>
                <w:sz w:val="20"/>
              </w:rPr>
              <w:t>, or</w:t>
            </w:r>
            <w:r w:rsidR="00B53201">
              <w:rPr>
                <w:rFonts w:ascii="Arial" w:eastAsia="Adobe Fangsong Std R" w:hAnsi="Arial" w:cs="Arial"/>
                <w:b/>
                <w:color w:val="000000"/>
                <w:sz w:val="20"/>
              </w:rPr>
              <w:t xml:space="preserve"> other scholarly</w:t>
            </w:r>
            <w:r w:rsidRPr="009877D2">
              <w:rPr>
                <w:rFonts w:ascii="Arial" w:eastAsia="Adobe Fangsong Std R" w:hAnsi="Arial" w:cs="Arial"/>
                <w:b/>
                <w:color w:val="000000"/>
                <w:sz w:val="20"/>
              </w:rPr>
              <w:t xml:space="preserve"> activities at WSU:</w:t>
            </w:r>
            <w:r w:rsidR="00F148FC" w:rsidRPr="009877D2">
              <w:rPr>
                <w:rFonts w:ascii="Arial" w:eastAsia="Adobe Fangsong Std R" w:hAnsi="Arial" w:cs="Arial"/>
                <w:b/>
                <w:color w:val="000000"/>
                <w:sz w:val="20"/>
              </w:rPr>
              <w:t xml:space="preserve"> </w:t>
            </w:r>
            <w:r w:rsidR="00F148FC" w:rsidRPr="009877D2">
              <w:rPr>
                <w:rFonts w:ascii="Arial" w:eastAsia="Adobe Fangsong Std R" w:hAnsi="Arial" w:cs="Arial"/>
                <w:b/>
                <w:color w:val="000000"/>
              </w:rPr>
              <w:t xml:space="preserve">                                                                                                   </w:t>
            </w:r>
          </w:p>
        </w:tc>
      </w:tr>
      <w:tr w:rsidR="00F148FC" w:rsidRPr="009877D2" w14:paraId="60CB10E5" w14:textId="77777777" w:rsidTr="00F148FC">
        <w:trPr>
          <w:trHeight w:val="649"/>
        </w:trPr>
        <w:tc>
          <w:tcPr>
            <w:tcW w:w="11070" w:type="dxa"/>
            <w:vAlign w:val="center"/>
          </w:tcPr>
          <w:p w14:paraId="4F3FE1ED" w14:textId="5CF2707B" w:rsidR="00F148FC" w:rsidRPr="009877D2" w:rsidRDefault="00F148FC" w:rsidP="00F148FC">
            <w:pPr>
              <w:pStyle w:val="1AutoList1"/>
              <w:ind w:firstLine="0"/>
              <w:rPr>
                <w:rFonts w:ascii="Arial" w:hAnsi="Arial" w:cs="Arial"/>
                <w:color w:val="000000"/>
                <w:sz w:val="20"/>
              </w:rPr>
            </w:pPr>
            <w:r w:rsidRPr="009877D2">
              <w:rPr>
                <w:rFonts w:ascii="Arial" w:hAnsi="Arial" w:cs="Arial"/>
                <w:color w:val="000000"/>
                <w:sz w:val="10"/>
              </w:rPr>
              <w:br/>
            </w:r>
            <w:r w:rsidR="00025C9A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1986689035"/>
                <w:placeholder>
                  <w:docPart w:val="34B75C2221194C99A2C0A4D3F4FAEA36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  <w:r w:rsidR="00025C9A" w:rsidRPr="009877D2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9877D2">
              <w:rPr>
                <w:rFonts w:ascii="Arial" w:hAnsi="Arial" w:cs="Arial"/>
                <w:color w:val="000000"/>
                <w:sz w:val="20"/>
              </w:rPr>
              <w:br/>
            </w:r>
          </w:p>
        </w:tc>
      </w:tr>
      <w:tr w:rsidR="009877D2" w:rsidRPr="009877D2" w14:paraId="31A509CD" w14:textId="77777777" w:rsidTr="00F148FC">
        <w:trPr>
          <w:trHeight w:val="649"/>
        </w:trPr>
        <w:tc>
          <w:tcPr>
            <w:tcW w:w="11070" w:type="dxa"/>
            <w:vAlign w:val="center"/>
          </w:tcPr>
          <w:p w14:paraId="3DE046F6" w14:textId="1EC5259E" w:rsidR="006A683C" w:rsidRDefault="006A683C" w:rsidP="009877D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1057905" w14:textId="599A832B" w:rsidR="009877D2" w:rsidRPr="009F53D7" w:rsidRDefault="009877D2" w:rsidP="009877D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Will WSU provide any funding to the </w:t>
            </w:r>
            <w:r w:rsidR="006709A3">
              <w:rPr>
                <w:rFonts w:ascii="Arial" w:hAnsi="Arial" w:cs="Arial"/>
                <w:color w:val="000000"/>
                <w:sz w:val="22"/>
                <w:szCs w:val="22"/>
              </w:rPr>
              <w:t>visitor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?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35696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Yes   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492844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No</w:t>
            </w:r>
          </w:p>
          <w:p w14:paraId="300CFB75" w14:textId="7D179550" w:rsidR="006C0944" w:rsidRPr="009F53D7" w:rsidRDefault="006C0944" w:rsidP="009877D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CC807CA" w14:textId="626B55D6" w:rsidR="006C0944" w:rsidRPr="009F53D7" w:rsidRDefault="006C0944" w:rsidP="009877D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2" w:name="_Hlk176796755"/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>Is the Visit</w:t>
            </w:r>
            <w:r w:rsidR="0085472B">
              <w:rPr>
                <w:rFonts w:ascii="Arial" w:hAnsi="Arial" w:cs="Arial"/>
                <w:color w:val="000000"/>
                <w:sz w:val="22"/>
                <w:szCs w:val="22"/>
              </w:rPr>
              <w:t>ing</w:t>
            </w:r>
            <w:r w:rsidR="006709A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Scholar included as named personnel on 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  <w:t>existing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sponsored research? </w:t>
            </w:r>
            <w:r w:rsidR="00025C9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FC002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00648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Yes   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277597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No</w:t>
            </w:r>
          </w:p>
          <w:p w14:paraId="73AA03F2" w14:textId="4A005509" w:rsidR="009877D2" w:rsidRPr="009F53D7" w:rsidRDefault="009877D2" w:rsidP="009877D2">
            <w:pPr>
              <w:pStyle w:val="1AutoList1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60EC939" w14:textId="226D9EA1" w:rsidR="006C0944" w:rsidRPr="009F53D7" w:rsidRDefault="006C0944" w:rsidP="006C0944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>Will the Visit</w:t>
            </w:r>
            <w:r w:rsidR="006709A3">
              <w:rPr>
                <w:rFonts w:ascii="Arial" w:hAnsi="Arial" w:cs="Arial"/>
                <w:color w:val="000000"/>
                <w:sz w:val="22"/>
                <w:szCs w:val="22"/>
              </w:rPr>
              <w:t>or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be included as named personnel on 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  <w:t>future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sponsored research?</w:t>
            </w:r>
            <w:r w:rsidR="00025C9A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21653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Yes 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37195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No</w:t>
            </w:r>
          </w:p>
          <w:p w14:paraId="204A47C1" w14:textId="77777777" w:rsidR="006C0944" w:rsidRPr="009F53D7" w:rsidRDefault="006C0944" w:rsidP="006C0944">
            <w:pPr>
              <w:pStyle w:val="1AutoList1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bookmarkEnd w:id="2"/>
          <w:p w14:paraId="4F6A8C53" w14:textId="168AE1BC" w:rsidR="009877D2" w:rsidRPr="009F53D7" w:rsidRDefault="009877D2" w:rsidP="009877D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Will the </w:t>
            </w:r>
            <w:r w:rsidR="00FC002A"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>isitor receive funding from a US Government Agency?</w:t>
            </w:r>
            <w:r w:rsidR="00025C9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51095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Yes   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372225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No</w:t>
            </w:r>
          </w:p>
          <w:p w14:paraId="057F1995" w14:textId="77777777" w:rsidR="009877D2" w:rsidRPr="009F53D7" w:rsidRDefault="009877D2" w:rsidP="009877D2">
            <w:pPr>
              <w:pStyle w:val="1AutoList1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4405A81" w14:textId="5758A529" w:rsidR="009877D2" w:rsidRPr="009F53D7" w:rsidRDefault="009877D2" w:rsidP="009877D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Will the </w:t>
            </w:r>
            <w:r w:rsidR="00FC002A"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>isitor receive funding from an International Organization?</w:t>
            </w:r>
            <w:r w:rsidR="00025C9A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79954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Yes   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33853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No</w:t>
            </w:r>
          </w:p>
          <w:p w14:paraId="79354050" w14:textId="1F094402" w:rsidR="009877D2" w:rsidRPr="009F53D7" w:rsidRDefault="009877D2" w:rsidP="009877D2">
            <w:pPr>
              <w:pStyle w:val="1AutoList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516CDC5A" w14:textId="3F05CFBC" w:rsidR="009877D2" w:rsidRPr="009F53D7" w:rsidRDefault="009877D2" w:rsidP="009877D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Will the </w:t>
            </w:r>
            <w:r w:rsidR="00FC002A"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>isitor receive funding from a Bi-National Commission in their Home Country?</w:t>
            </w:r>
            <w:r w:rsidR="00025C9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839421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Yes   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62800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No</w:t>
            </w:r>
          </w:p>
          <w:p w14:paraId="5FF117AD" w14:textId="77777777" w:rsidR="009877D2" w:rsidRPr="009F53D7" w:rsidRDefault="009877D2" w:rsidP="009877D2">
            <w:pPr>
              <w:pStyle w:val="1AutoList1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1B70CB8" w14:textId="17C0C9B9" w:rsidR="009877D2" w:rsidRDefault="009877D2" w:rsidP="009877D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>Will the visitor receive funding from other organization(s)?  Other organization</w:t>
            </w:r>
            <w:r w:rsidR="006709A3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would include funding from your employer, private sponsor and/or family funds.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19075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Yes   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48367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5C9A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No</w:t>
            </w:r>
          </w:p>
          <w:p w14:paraId="5610D16E" w14:textId="5E3F4412" w:rsidR="007966FD" w:rsidRDefault="007966FD" w:rsidP="009877D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D5A4D70" w14:textId="51FCD487" w:rsidR="007966FD" w:rsidRDefault="007966FD" w:rsidP="007966FD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3" w:name="_Hlk206571540"/>
            <w:r>
              <w:rPr>
                <w:rFonts w:ascii="Arial" w:hAnsi="Arial" w:cs="Arial"/>
                <w:color w:val="000000"/>
                <w:sz w:val="22"/>
                <w:szCs w:val="22"/>
              </w:rPr>
              <w:t>Will the Visitor work with or be exposed to hazardous materials or situations</w:t>
            </w:r>
            <w:r w:rsidR="0085472B">
              <w:rPr>
                <w:rFonts w:ascii="Arial" w:hAnsi="Arial" w:cs="Arial"/>
                <w:color w:val="000000"/>
                <w:sz w:val="22"/>
                <w:szCs w:val="22"/>
              </w:rPr>
              <w:t xml:space="preserve"> while at WSU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? </w:t>
            </w:r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387173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6E55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Yes   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73289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590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9F53D7">
              <w:rPr>
                <w:rFonts w:ascii="Arial" w:hAnsi="Arial" w:cs="Arial"/>
                <w:color w:val="000000"/>
                <w:sz w:val="22"/>
                <w:szCs w:val="22"/>
              </w:rPr>
              <w:t xml:space="preserve">  No</w:t>
            </w:r>
          </w:p>
          <w:bookmarkEnd w:id="3"/>
          <w:p w14:paraId="3C2361F2" w14:textId="3C59BEF8" w:rsidR="007966FD" w:rsidRPr="009F53D7" w:rsidRDefault="007966FD" w:rsidP="009877D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F264487" w14:textId="166FE3E2" w:rsidR="009877D2" w:rsidRPr="001272EB" w:rsidRDefault="009877D2" w:rsidP="009877D2">
            <w:pPr>
              <w:pStyle w:val="1AutoList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2091631" w14:textId="1F9BA6A3" w:rsidR="009877D2" w:rsidRPr="009877D2" w:rsidRDefault="009877D2" w:rsidP="00F148FC">
            <w:pPr>
              <w:pStyle w:val="1AutoList1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877D2" w:rsidRPr="009877D2" w14:paraId="51B38BB4" w14:textId="77777777" w:rsidTr="00F148FC">
        <w:trPr>
          <w:trHeight w:val="649"/>
        </w:trPr>
        <w:tc>
          <w:tcPr>
            <w:tcW w:w="11070" w:type="dxa"/>
            <w:vAlign w:val="center"/>
          </w:tcPr>
          <w:p w14:paraId="7B283CDB" w14:textId="6AD81388" w:rsidR="009877D2" w:rsidRPr="009877D2" w:rsidRDefault="009877D2" w:rsidP="00F148FC">
            <w:pPr>
              <w:pStyle w:val="1AutoList1"/>
              <w:ind w:firstLine="0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877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If </w:t>
            </w:r>
            <w:proofErr w:type="gramStart"/>
            <w:r w:rsidRPr="009877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Yes</w:t>
            </w:r>
            <w:proofErr w:type="gramEnd"/>
            <w:r w:rsidRPr="009877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to any of the above, please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describe </w:t>
            </w:r>
            <w:r w:rsidR="009D25C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activity and mitigation (e.g. training)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below</w:t>
            </w:r>
            <w:r w:rsidRPr="009877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</w:tr>
      <w:tr w:rsidR="009877D2" w:rsidRPr="009877D2" w14:paraId="2F5DFB79" w14:textId="77777777" w:rsidTr="00F148FC">
        <w:trPr>
          <w:trHeight w:val="649"/>
        </w:trPr>
        <w:tc>
          <w:tcPr>
            <w:tcW w:w="11070" w:type="dxa"/>
            <w:vAlign w:val="center"/>
          </w:tcPr>
          <w:p w14:paraId="4A8D7212" w14:textId="32CB94CD" w:rsidR="009877D2" w:rsidRPr="009877D2" w:rsidRDefault="00000000" w:rsidP="00F148FC">
            <w:pPr>
              <w:pStyle w:val="1AutoList1"/>
              <w:ind w:firstLine="0"/>
              <w:rPr>
                <w:rFonts w:ascii="Arial" w:hAnsi="Arial" w:cs="Arial"/>
                <w:color w:val="000000"/>
                <w:sz w:val="10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1112010864"/>
                <w:placeholder>
                  <w:docPart w:val="9F7488F33525463DA6D3D31599EDED8D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</w:p>
        </w:tc>
      </w:tr>
      <w:tr w:rsidR="009D25C8" w:rsidRPr="009877D2" w14:paraId="64B39FAA" w14:textId="77777777" w:rsidTr="00F148FC">
        <w:trPr>
          <w:trHeight w:val="649"/>
        </w:trPr>
        <w:tc>
          <w:tcPr>
            <w:tcW w:w="11070" w:type="dxa"/>
            <w:vAlign w:val="center"/>
          </w:tcPr>
          <w:p w14:paraId="697C6821" w14:textId="31E5C5C3" w:rsidR="009D25C8" w:rsidRPr="009877D2" w:rsidRDefault="009D25C8" w:rsidP="009D25C8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D25C8">
              <w:rPr>
                <w:rFonts w:ascii="Arial" w:hAnsi="Arial" w:cs="Arial"/>
                <w:sz w:val="22"/>
                <w:szCs w:val="22"/>
              </w:rPr>
              <w:t xml:space="preserve">Note: </w:t>
            </w:r>
            <w:r>
              <w:rPr>
                <w:rFonts w:ascii="Arial" w:hAnsi="Arial" w:cs="Arial"/>
                <w:sz w:val="22"/>
                <w:szCs w:val="22"/>
              </w:rPr>
              <w:t>Non-disclosure and Conflict of Interest Statements may be requested</w:t>
            </w:r>
            <w:r w:rsidRPr="009D25C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0E27E1E1" w14:textId="77777777" w:rsidR="00F148FC" w:rsidRPr="009877D2" w:rsidRDefault="00F148FC" w:rsidP="00005102">
      <w:pPr>
        <w:rPr>
          <w:rFonts w:ascii="Arial" w:hAnsi="Arial" w:cs="Arial"/>
          <w:i/>
          <w:color w:val="000000"/>
        </w:rPr>
      </w:pPr>
    </w:p>
    <w:tbl>
      <w:tblPr>
        <w:tblpPr w:leftFromText="180" w:rightFromText="180" w:vertAnchor="text" w:horzAnchor="margin" w:tblpXSpec="center" w:tblpY="74"/>
        <w:tblW w:w="1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70"/>
      </w:tblGrid>
      <w:tr w:rsidR="00F148FC" w:rsidRPr="00E1371B" w14:paraId="639D7BA0" w14:textId="77777777" w:rsidTr="00005102">
        <w:trPr>
          <w:trHeight w:val="1973"/>
        </w:trPr>
        <w:tc>
          <w:tcPr>
            <w:tcW w:w="11070" w:type="dxa"/>
          </w:tcPr>
          <w:p w14:paraId="2F1DBD87" w14:textId="3F542F77" w:rsidR="00F148FC" w:rsidRPr="001272EB" w:rsidRDefault="00005102" w:rsidP="00B32EBB">
            <w:pPr>
              <w:pStyle w:val="1AutoList1"/>
              <w:ind w:left="0" w:firstLine="0"/>
              <w:rPr>
                <w:rFonts w:ascii="Arial" w:eastAsia="Adobe Fangsong Std R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dobe Fangsong Std R" w:hAnsi="Arial" w:cs="Arial"/>
                <w:b/>
                <w:color w:val="000000"/>
                <w:sz w:val="20"/>
              </w:rPr>
              <w:br/>
            </w:r>
            <w:r w:rsidRPr="001272EB">
              <w:rPr>
                <w:rFonts w:ascii="Arial" w:eastAsia="Adobe Fangsong Std R" w:hAnsi="Arial" w:cs="Arial"/>
                <w:b/>
                <w:color w:val="000000"/>
                <w:sz w:val="22"/>
                <w:szCs w:val="22"/>
              </w:rPr>
              <w:t xml:space="preserve">Will the </w:t>
            </w:r>
            <w:r w:rsidR="00FC002A">
              <w:rPr>
                <w:rFonts w:ascii="Arial" w:eastAsia="Adobe Fangsong Std R" w:hAnsi="Arial" w:cs="Arial"/>
                <w:b/>
                <w:color w:val="000000"/>
                <w:sz w:val="22"/>
                <w:szCs w:val="22"/>
              </w:rPr>
              <w:t xml:space="preserve">Visitor </w:t>
            </w:r>
            <w:r w:rsidRPr="001272EB">
              <w:rPr>
                <w:rFonts w:ascii="Arial" w:eastAsia="Adobe Fangsong Std R" w:hAnsi="Arial" w:cs="Arial"/>
                <w:b/>
                <w:color w:val="000000"/>
                <w:sz w:val="22"/>
                <w:szCs w:val="22"/>
              </w:rPr>
              <w:t xml:space="preserve">activities involve </w:t>
            </w:r>
            <w:r w:rsidR="00FC002A">
              <w:rPr>
                <w:rFonts w:ascii="Arial" w:eastAsia="Adobe Fangsong Std R" w:hAnsi="Arial" w:cs="Arial"/>
                <w:b/>
                <w:color w:val="000000"/>
                <w:sz w:val="22"/>
                <w:szCs w:val="22"/>
              </w:rPr>
              <w:t xml:space="preserve">access to </w:t>
            </w:r>
            <w:r w:rsidRPr="001272EB">
              <w:rPr>
                <w:rFonts w:ascii="Arial" w:eastAsia="Adobe Fangsong Std R" w:hAnsi="Arial" w:cs="Arial"/>
                <w:b/>
                <w:color w:val="000000"/>
                <w:sz w:val="22"/>
                <w:szCs w:val="22"/>
              </w:rPr>
              <w:t xml:space="preserve">technology or materials subject to research security regulations or Export Compliance? </w:t>
            </w:r>
            <w:r w:rsidRPr="001272EB">
              <w:rPr>
                <w:rFonts w:ascii="Arial" w:eastAsia="Adobe Fangsong Std R" w:hAnsi="Arial" w:cs="Arial"/>
                <w:b/>
                <w:color w:val="000000"/>
                <w:sz w:val="22"/>
                <w:szCs w:val="22"/>
              </w:rPr>
              <w:br/>
              <w:t xml:space="preserve">   </w:t>
            </w:r>
          </w:p>
          <w:p w14:paraId="05B3A1DD" w14:textId="7225C383" w:rsidR="00005102" w:rsidRPr="001272EB" w:rsidRDefault="00CD6E55" w:rsidP="00B32EBB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61728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005102" w:rsidRPr="001272EB">
              <w:rPr>
                <w:rFonts w:ascii="Arial" w:hAnsi="Arial" w:cs="Arial"/>
                <w:color w:val="000000"/>
                <w:sz w:val="22"/>
                <w:szCs w:val="22"/>
              </w:rPr>
              <w:t xml:space="preserve">  Yes       </w:t>
            </w: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642975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005102" w:rsidRPr="001272EB">
              <w:rPr>
                <w:rFonts w:ascii="Arial" w:hAnsi="Arial" w:cs="Arial"/>
                <w:color w:val="000000"/>
                <w:sz w:val="22"/>
                <w:szCs w:val="22"/>
              </w:rPr>
              <w:t xml:space="preserve">  No</w:t>
            </w:r>
          </w:p>
          <w:p w14:paraId="6FAA3F89" w14:textId="7154675F" w:rsidR="00005102" w:rsidRPr="001272EB" w:rsidRDefault="00005102" w:rsidP="00B32EBB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E0EAA69" w14:textId="473F84D2" w:rsidR="00005102" w:rsidRPr="001272EB" w:rsidRDefault="00005102" w:rsidP="00B32EBB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72EB">
              <w:rPr>
                <w:rFonts w:ascii="Arial" w:hAnsi="Arial" w:cs="Arial"/>
                <w:color w:val="000000"/>
                <w:sz w:val="22"/>
                <w:szCs w:val="22"/>
              </w:rPr>
              <w:t xml:space="preserve">If </w:t>
            </w:r>
            <w:proofErr w:type="gramStart"/>
            <w:r w:rsidRPr="001272EB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  <w:proofErr w:type="gramEnd"/>
            <w:r w:rsidRPr="001272EB">
              <w:rPr>
                <w:rFonts w:ascii="Arial" w:hAnsi="Arial" w:cs="Arial"/>
                <w:color w:val="000000"/>
                <w:sz w:val="22"/>
                <w:szCs w:val="22"/>
              </w:rPr>
              <w:t>, please describe below:</w:t>
            </w:r>
          </w:p>
          <w:p w14:paraId="21E1844E" w14:textId="374A68AF" w:rsidR="00005102" w:rsidRPr="00E1371B" w:rsidRDefault="00005102" w:rsidP="00005102">
            <w:pPr>
              <w:pStyle w:val="1AutoList1"/>
              <w:ind w:firstLine="0"/>
              <w:rPr>
                <w:rFonts w:ascii="Arial" w:hAnsi="Arial" w:cs="Arial"/>
                <w:color w:val="000000"/>
                <w:sz w:val="20"/>
              </w:rPr>
            </w:pPr>
            <w:r w:rsidRPr="001272EB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="00025C9A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1507021168"/>
                <w:placeholder>
                  <w:docPart w:val="E88B4658AAF84CBD8AC857BF967E0E63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</w:t>
                </w:r>
              </w:sdtContent>
            </w:sdt>
            <w:r w:rsidR="00025C9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709A3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</w:p>
        </w:tc>
      </w:tr>
    </w:tbl>
    <w:p w14:paraId="6E6D81AF" w14:textId="7A151427" w:rsidR="00F148FC" w:rsidRDefault="00F148FC" w:rsidP="00F148FC">
      <w:pPr>
        <w:rPr>
          <w:rFonts w:ascii="Arial" w:hAnsi="Arial" w:cs="Arial"/>
          <w:i/>
          <w:color w:val="000000"/>
        </w:rPr>
      </w:pPr>
    </w:p>
    <w:p w14:paraId="0BADD984" w14:textId="77777777" w:rsidR="00005102" w:rsidRDefault="00005102" w:rsidP="008B77C5">
      <w:pPr>
        <w:ind w:left="360"/>
        <w:rPr>
          <w:rFonts w:ascii="Arial" w:hAnsi="Arial" w:cs="Arial"/>
          <w:i/>
          <w:color w:val="000000"/>
        </w:rPr>
      </w:pPr>
    </w:p>
    <w:p w14:paraId="7C3F8FB1" w14:textId="38C5AE2A" w:rsidR="00C42F9C" w:rsidRPr="00E1371B" w:rsidRDefault="00C42F9C" w:rsidP="00005102">
      <w:pPr>
        <w:rPr>
          <w:rFonts w:ascii="Arial" w:hAnsi="Arial" w:cs="Arial"/>
          <w:b/>
          <w:color w:val="000000"/>
          <w:sz w:val="22"/>
          <w:szCs w:val="22"/>
        </w:rPr>
      </w:pPr>
      <w:r w:rsidRPr="00E1371B">
        <w:rPr>
          <w:rFonts w:ascii="Arial" w:hAnsi="Arial" w:cs="Arial"/>
          <w:b/>
          <w:color w:val="000000"/>
          <w:sz w:val="22"/>
          <w:szCs w:val="22"/>
        </w:rPr>
        <w:t>ASSURANCE</w:t>
      </w:r>
    </w:p>
    <w:p w14:paraId="2D787B27" w14:textId="77777777" w:rsidR="00C42F9C" w:rsidRPr="00E1371B" w:rsidRDefault="00C42F9C" w:rsidP="00C42F9C">
      <w:pPr>
        <w:ind w:left="-540" w:firstLine="540"/>
        <w:rPr>
          <w:rFonts w:ascii="Arial" w:hAnsi="Arial" w:cs="Arial"/>
          <w:color w:val="000000"/>
          <w:sz w:val="22"/>
        </w:rPr>
      </w:pPr>
    </w:p>
    <w:p w14:paraId="0B4F820B" w14:textId="36EE33F8" w:rsidR="00005102" w:rsidRPr="00005102" w:rsidRDefault="00005102" w:rsidP="00005102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005102">
        <w:rPr>
          <w:rFonts w:asciiTheme="minorHAnsi" w:hAnsiTheme="minorHAnsi" w:cstheme="minorHAnsi"/>
          <w:b/>
          <w:bCs/>
          <w:sz w:val="24"/>
          <w:szCs w:val="24"/>
        </w:rPr>
        <w:t>I certify that the above information is accurate to the best of my knowledge.</w:t>
      </w:r>
    </w:p>
    <w:p w14:paraId="0EC2BEB4" w14:textId="77777777" w:rsidR="00C42F9C" w:rsidRPr="00E1371B" w:rsidRDefault="00C42F9C" w:rsidP="00C42F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-540" w:firstLine="540"/>
        <w:rPr>
          <w:rFonts w:ascii="Arial" w:hAnsi="Arial" w:cs="Arial"/>
          <w:color w:val="000000"/>
          <w:sz w:val="22"/>
        </w:rPr>
      </w:pPr>
    </w:p>
    <w:p w14:paraId="601AB94F" w14:textId="03167D3C" w:rsidR="00C42F9C" w:rsidRPr="00C42F9C" w:rsidRDefault="006E4181" w:rsidP="00C42F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-540" w:hanging="360"/>
        <w:jc w:val="center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</w:rPr>
        <w:t xml:space="preserve">         </w:t>
      </w:r>
      <w:r w:rsidR="00005102">
        <w:rPr>
          <w:rFonts w:ascii="Arial" w:hAnsi="Arial" w:cs="Arial"/>
          <w:color w:val="000000"/>
        </w:rPr>
        <w:t>Host:</w:t>
      </w:r>
      <w:r w:rsidR="00C42F9C">
        <w:rPr>
          <w:rFonts w:ascii="Arial" w:hAnsi="Arial" w:cs="Arial"/>
          <w:color w:val="000000"/>
        </w:rPr>
        <w:t xml:space="preserve"> </w:t>
      </w:r>
      <w:r w:rsidR="00C42F9C" w:rsidRPr="005E08D9">
        <w:rPr>
          <w:rFonts w:ascii="Arial" w:hAnsi="Arial" w:cs="Arial"/>
          <w:color w:val="000000"/>
          <w:u w:val="single"/>
        </w:rPr>
        <w:t>_</w:t>
      </w:r>
      <w:r w:rsidR="00C42F9C" w:rsidRPr="005E08D9">
        <w:rPr>
          <w:rFonts w:ascii="Arial" w:hAnsi="Arial" w:cs="Arial"/>
          <w:b/>
          <w:i/>
          <w:color w:val="000000"/>
          <w:highlight w:val="yellow"/>
          <w:u w:val="single"/>
        </w:rPr>
        <w:t xml:space="preserve">email completed application to </w:t>
      </w:r>
      <w:r w:rsidR="00C42F9C">
        <w:rPr>
          <w:rFonts w:ascii="Arial" w:hAnsi="Arial" w:cs="Arial"/>
          <w:b/>
          <w:i/>
          <w:color w:val="000000"/>
          <w:highlight w:val="yellow"/>
          <w:u w:val="single"/>
        </w:rPr>
        <w:t>neal.sullivan@wright.edu</w:t>
      </w:r>
      <w:r w:rsidR="00C42F9C" w:rsidRPr="005E08D9">
        <w:rPr>
          <w:rFonts w:ascii="Arial" w:hAnsi="Arial" w:cs="Arial"/>
          <w:color w:val="000000"/>
          <w:u w:val="single"/>
        </w:rPr>
        <w:t>_</w:t>
      </w:r>
      <w:r w:rsidR="00C42F9C">
        <w:rPr>
          <w:rFonts w:ascii="Arial" w:hAnsi="Arial" w:cs="Arial"/>
          <w:color w:val="000000"/>
          <w:u w:val="single"/>
        </w:rPr>
        <w:t>__</w:t>
      </w:r>
      <w:r w:rsidR="00C42F9C" w:rsidRPr="005E08D9">
        <w:rPr>
          <w:rFonts w:ascii="Arial" w:hAnsi="Arial" w:cs="Arial"/>
          <w:color w:val="000000"/>
          <w:u w:val="single"/>
        </w:rPr>
        <w:t>Date:</w:t>
      </w:r>
      <w:r w:rsidR="00C42F9C" w:rsidRPr="00E031B0">
        <w:rPr>
          <w:rFonts w:ascii="Arial" w:hAnsi="Arial" w:cs="Arial"/>
          <w:color w:val="000000"/>
        </w:rPr>
        <w:t xml:space="preserve"> </w:t>
      </w:r>
      <w:sdt>
        <w:sdtPr>
          <w:rPr>
            <w:rFonts w:ascii="Arial" w:hAnsi="Arial" w:cs="Arial"/>
            <w:b/>
            <w:bCs/>
            <w:i/>
            <w:iCs/>
            <w:color w:val="808080" w:themeColor="background1" w:themeShade="80"/>
            <w:u w:val="single"/>
          </w:rPr>
          <w:id w:val="-1268148608"/>
          <w:placeholder>
            <w:docPart w:val="D26F649E4A3E412794476A2246BAEF9B"/>
          </w:placeholder>
          <w:date>
            <w:dateFormat w:val="d MMMM yyyy"/>
            <w:lid w:val="en-US"/>
            <w:storeMappedDataAs w:val="dateTime"/>
            <w:calendar w:val="gregorian"/>
          </w:date>
        </w:sdtPr>
        <w:sdtContent>
          <w:r w:rsidR="00025C9A" w:rsidRPr="00025C9A">
            <w:rPr>
              <w:rFonts w:ascii="Arial" w:hAnsi="Arial" w:cs="Arial"/>
              <w:b/>
              <w:bCs/>
              <w:i/>
              <w:iCs/>
              <w:color w:val="808080" w:themeColor="background1" w:themeShade="80"/>
              <w:u w:val="single"/>
            </w:rPr>
            <w:t>Select</w:t>
          </w:r>
        </w:sdtContent>
      </w:sdt>
    </w:p>
    <w:p w14:paraId="7E4D72F1" w14:textId="539B7FBC" w:rsidR="009877D2" w:rsidRDefault="00C42F9C" w:rsidP="00C42F9C">
      <w:pPr>
        <w:ind w:left="-540" w:firstLine="540"/>
        <w:rPr>
          <w:rFonts w:ascii="Arial" w:hAnsi="Arial" w:cs="Arial"/>
          <w:i/>
          <w:color w:val="000000"/>
          <w:sz w:val="16"/>
        </w:rPr>
      </w:pPr>
      <w:r>
        <w:rPr>
          <w:rFonts w:ascii="Arial" w:hAnsi="Arial" w:cs="Arial"/>
          <w:i/>
          <w:color w:val="000000"/>
          <w:sz w:val="16"/>
        </w:rPr>
        <w:br/>
        <w:t xml:space="preserve">      </w:t>
      </w:r>
      <w:r w:rsidR="006E4181">
        <w:rPr>
          <w:rFonts w:ascii="Arial" w:hAnsi="Arial" w:cs="Arial"/>
          <w:i/>
          <w:color w:val="000000"/>
          <w:sz w:val="16"/>
        </w:rPr>
        <w:t xml:space="preserve">      </w:t>
      </w:r>
      <w:r w:rsidRPr="00E031B0">
        <w:rPr>
          <w:rFonts w:ascii="Arial" w:hAnsi="Arial" w:cs="Arial"/>
          <w:i/>
          <w:color w:val="000000"/>
          <w:sz w:val="16"/>
        </w:rPr>
        <w:t xml:space="preserve">(No paper copies or physical signature are required:  submission using your </w:t>
      </w:r>
      <w:r>
        <w:rPr>
          <w:rFonts w:ascii="Arial" w:hAnsi="Arial" w:cs="Arial"/>
          <w:i/>
          <w:color w:val="000000"/>
          <w:sz w:val="16"/>
        </w:rPr>
        <w:t>WSU</w:t>
      </w:r>
      <w:r w:rsidRPr="00E031B0">
        <w:rPr>
          <w:rFonts w:ascii="Arial" w:hAnsi="Arial" w:cs="Arial"/>
          <w:i/>
          <w:color w:val="000000"/>
          <w:sz w:val="16"/>
        </w:rPr>
        <w:t xml:space="preserve"> email address constitutes your assurance)</w:t>
      </w:r>
    </w:p>
    <w:tbl>
      <w:tblPr>
        <w:tblpPr w:leftFromText="180" w:rightFromText="180" w:vertAnchor="text" w:horzAnchor="margin" w:tblpXSpec="center" w:tblpY="767"/>
        <w:tblW w:w="1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5"/>
        <w:gridCol w:w="6755"/>
      </w:tblGrid>
      <w:tr w:rsidR="001055F1" w:rsidRPr="00E1371B" w14:paraId="2497CB0A" w14:textId="77777777" w:rsidTr="00FD53E4">
        <w:trPr>
          <w:trHeight w:val="432"/>
        </w:trPr>
        <w:tc>
          <w:tcPr>
            <w:tcW w:w="4315" w:type="dxa"/>
            <w:vAlign w:val="center"/>
          </w:tcPr>
          <w:p w14:paraId="259C89EF" w14:textId="77777777" w:rsidR="001055F1" w:rsidRPr="00E1371B" w:rsidRDefault="001055F1" w:rsidP="009877D2">
            <w:pPr>
              <w:pStyle w:val="1AutoList1"/>
              <w:ind w:left="0" w:firstLine="0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eastAsia="Adobe Fangsong Std R" w:hAnsi="Arial" w:cs="Arial"/>
                <w:b/>
                <w:color w:val="000000"/>
                <w:sz w:val="20"/>
              </w:rPr>
              <w:t>Additional Approvals:</w:t>
            </w:r>
          </w:p>
        </w:tc>
        <w:tc>
          <w:tcPr>
            <w:tcW w:w="6755" w:type="dxa"/>
            <w:vAlign w:val="center"/>
          </w:tcPr>
          <w:p w14:paraId="3FA12867" w14:textId="38347C92" w:rsidR="001055F1" w:rsidRPr="001055F1" w:rsidRDefault="001055F1" w:rsidP="00E959D7">
            <w:pPr>
              <w:pStyle w:val="1AutoList1"/>
              <w:ind w:left="0" w:firstLine="0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1055F1">
              <w:rPr>
                <w:rFonts w:ascii="Arial" w:hAnsi="Arial" w:cs="Arial"/>
                <w:b/>
                <w:bCs/>
                <w:color w:val="000000"/>
                <w:sz w:val="20"/>
              </w:rPr>
              <w:t>Signatures:</w:t>
            </w:r>
          </w:p>
        </w:tc>
      </w:tr>
      <w:tr w:rsidR="009877D2" w:rsidRPr="00E1371B" w14:paraId="0F4D3E32" w14:textId="77777777" w:rsidTr="00FD53E4">
        <w:trPr>
          <w:trHeight w:val="649"/>
        </w:trPr>
        <w:tc>
          <w:tcPr>
            <w:tcW w:w="4315" w:type="dxa"/>
            <w:vAlign w:val="center"/>
          </w:tcPr>
          <w:p w14:paraId="3F027DA3" w14:textId="247E0D0E" w:rsidR="009877D2" w:rsidRPr="009877D2" w:rsidRDefault="009877D2" w:rsidP="00FD53E4">
            <w:pPr>
              <w:jc w:val="righ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Visiting Scholar</w:t>
            </w:r>
          </w:p>
        </w:tc>
        <w:sdt>
          <w:sdtPr>
            <w:rPr>
              <w:rFonts w:ascii="Arial" w:hAnsi="Arial" w:cs="Arial"/>
              <w:color w:val="000000"/>
              <w:sz w:val="20"/>
            </w:rPr>
            <w:id w:val="-568182320"/>
            <w:showingPlcHdr/>
            <w:picture/>
          </w:sdtPr>
          <w:sdtContent>
            <w:tc>
              <w:tcPr>
                <w:tcW w:w="6755" w:type="dxa"/>
                <w:vAlign w:val="center"/>
              </w:tcPr>
              <w:p w14:paraId="5D9A9B86" w14:textId="740EE8C2" w:rsidR="009877D2" w:rsidRDefault="00E959D7" w:rsidP="00E959D7">
                <w:pPr>
                  <w:pStyle w:val="1AutoList1"/>
                  <w:ind w:left="0" w:firstLine="0"/>
                  <w:rPr>
                    <w:rFonts w:ascii="Arial" w:hAnsi="Arial" w:cs="Arial"/>
                    <w:color w:val="000000"/>
                    <w:sz w:val="20"/>
                  </w:rPr>
                </w:pPr>
                <w:r>
                  <w:rPr>
                    <w:rFonts w:ascii="Arial" w:hAnsi="Arial" w:cs="Arial"/>
                    <w:noProof/>
                    <w:color w:val="000000"/>
                    <w:sz w:val="20"/>
                  </w:rPr>
                  <w:drawing>
                    <wp:inline distT="0" distB="0" distL="0" distR="0" wp14:anchorId="4C2FF5D4" wp14:editId="7018FA2F">
                      <wp:extent cx="3562350" cy="466725"/>
                      <wp:effectExtent l="0" t="0" r="0" b="9525"/>
                      <wp:docPr id="6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562350" cy="466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9877D2" w:rsidRPr="00E1371B" w14:paraId="1BD649A8" w14:textId="77777777" w:rsidTr="00FD53E4">
        <w:trPr>
          <w:trHeight w:val="649"/>
        </w:trPr>
        <w:tc>
          <w:tcPr>
            <w:tcW w:w="4315" w:type="dxa"/>
            <w:vAlign w:val="center"/>
          </w:tcPr>
          <w:p w14:paraId="6E550D61" w14:textId="2157C7D4" w:rsidR="009877D2" w:rsidRPr="009877D2" w:rsidRDefault="009877D2" w:rsidP="00FD53E4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EF3EC5" w14:textId="77777777" w:rsidR="009877D2" w:rsidRPr="009877D2" w:rsidRDefault="009877D2" w:rsidP="00FD53E4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9877D2">
              <w:rPr>
                <w:rFonts w:asciiTheme="minorHAnsi" w:hAnsiTheme="minorHAnsi" w:cstheme="minorHAnsi"/>
                <w:sz w:val="24"/>
                <w:szCs w:val="24"/>
              </w:rPr>
              <w:t xml:space="preserve">Administrative Host: Department Chair  </w:t>
            </w:r>
          </w:p>
          <w:p w14:paraId="2847E136" w14:textId="77777777" w:rsidR="009877D2" w:rsidRPr="009877D2" w:rsidRDefault="009877D2" w:rsidP="00FD53E4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color w:val="000000"/>
              <w:sz w:val="20"/>
            </w:rPr>
            <w:id w:val="813141777"/>
            <w:showingPlcHdr/>
            <w:picture/>
          </w:sdtPr>
          <w:sdtContent>
            <w:tc>
              <w:tcPr>
                <w:tcW w:w="6755" w:type="dxa"/>
                <w:vAlign w:val="center"/>
              </w:tcPr>
              <w:p w14:paraId="68979FB1" w14:textId="5C98EFCA" w:rsidR="009877D2" w:rsidRPr="00E20FB7" w:rsidRDefault="00FD53E4" w:rsidP="00E959D7">
                <w:pPr>
                  <w:pStyle w:val="1AutoList1"/>
                  <w:ind w:left="0" w:firstLine="0"/>
                  <w:rPr>
                    <w:rFonts w:ascii="Arial" w:hAnsi="Arial" w:cs="Arial"/>
                    <w:color w:val="000000"/>
                    <w:sz w:val="20"/>
                  </w:rPr>
                </w:pPr>
                <w:r>
                  <w:rPr>
                    <w:rFonts w:ascii="Arial" w:hAnsi="Arial" w:cs="Arial"/>
                    <w:noProof/>
                    <w:color w:val="000000"/>
                    <w:sz w:val="20"/>
                  </w:rPr>
                  <w:drawing>
                    <wp:inline distT="0" distB="0" distL="0" distR="0" wp14:anchorId="16A37079" wp14:editId="6021FAC2">
                      <wp:extent cx="3562350" cy="523875"/>
                      <wp:effectExtent l="0" t="0" r="0" b="9525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562350" cy="52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9877D2" w:rsidRPr="00E1371B" w14:paraId="72B51386" w14:textId="77777777" w:rsidTr="00FD53E4">
        <w:trPr>
          <w:trHeight w:val="649"/>
        </w:trPr>
        <w:tc>
          <w:tcPr>
            <w:tcW w:w="4315" w:type="dxa"/>
            <w:vAlign w:val="center"/>
          </w:tcPr>
          <w:p w14:paraId="06D46B48" w14:textId="77777777" w:rsidR="009877D2" w:rsidRPr="009877D2" w:rsidRDefault="009877D2" w:rsidP="00FD53E4">
            <w:pPr>
              <w:jc w:val="righ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877D2">
              <w:rPr>
                <w:rFonts w:asciiTheme="minorHAnsi" w:hAnsiTheme="minorHAnsi" w:cstheme="minorHAnsi"/>
                <w:sz w:val="24"/>
                <w:szCs w:val="24"/>
              </w:rPr>
              <w:t xml:space="preserve">Dean </w:t>
            </w:r>
          </w:p>
        </w:tc>
        <w:sdt>
          <w:sdtPr>
            <w:rPr>
              <w:rFonts w:cstheme="minorHAnsi"/>
            </w:rPr>
            <w:id w:val="-640190282"/>
            <w:showingPlcHdr/>
            <w:picture/>
          </w:sdtPr>
          <w:sdtContent>
            <w:tc>
              <w:tcPr>
                <w:tcW w:w="6755" w:type="dxa"/>
                <w:vAlign w:val="center"/>
              </w:tcPr>
              <w:p w14:paraId="1E2453F1" w14:textId="5BC3D117" w:rsidR="009877D2" w:rsidRDefault="00FD53E4" w:rsidP="00E959D7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noProof/>
                  </w:rPr>
                  <w:drawing>
                    <wp:inline distT="0" distB="0" distL="0" distR="0" wp14:anchorId="7207509C" wp14:editId="717FF37B">
                      <wp:extent cx="3562350" cy="485775"/>
                      <wp:effectExtent l="0" t="0" r="0" b="9525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562350" cy="485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9877D2" w:rsidRPr="00E1371B" w14:paraId="3118C7BA" w14:textId="77777777" w:rsidTr="00FD53E4">
        <w:trPr>
          <w:trHeight w:val="649"/>
        </w:trPr>
        <w:tc>
          <w:tcPr>
            <w:tcW w:w="4315" w:type="dxa"/>
            <w:vAlign w:val="center"/>
          </w:tcPr>
          <w:p w14:paraId="568B770E" w14:textId="77777777" w:rsidR="00314FAB" w:rsidRPr="009877D2" w:rsidRDefault="00314FAB" w:rsidP="00314F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77D2">
              <w:rPr>
                <w:rFonts w:asciiTheme="minorHAnsi" w:hAnsiTheme="minorHAnsi" w:cstheme="minorHAnsi"/>
                <w:sz w:val="24"/>
                <w:szCs w:val="24"/>
              </w:rPr>
              <w:t>Export Compliance / Research Security (Research and Sponsored Projects)</w:t>
            </w:r>
          </w:p>
          <w:p w14:paraId="48334351" w14:textId="77777777" w:rsidR="009877D2" w:rsidRPr="009877D2" w:rsidRDefault="009877D2" w:rsidP="00314FAB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6755" w:type="dxa"/>
            <w:vAlign w:val="center"/>
          </w:tcPr>
          <w:p w14:paraId="24E75026" w14:textId="3BE6FA46" w:rsidR="00025C9A" w:rsidRDefault="00000000" w:rsidP="009877D2">
            <w:pPr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-947010842"/>
                <w:placeholder>
                  <w:docPart w:val="FD8342D03265488085A7E327B64A95AF"/>
                </w:placeholder>
                <w15:color w:val="666699"/>
                <w:text/>
              </w:sdtPr>
              <w:sdtContent>
                <w:r w:rsidR="00025C9A" w:rsidRPr="00C31D96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</w:t>
                </w:r>
                <w:r w:rsidR="00CD6E55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r Reviewer Name</w:t>
                </w:r>
              </w:sdtContent>
            </w:sdt>
            <w:r w:rsidR="00025C9A">
              <w:rPr>
                <w:rFonts w:ascii="Arial" w:hAnsi="Arial" w:cs="Arial"/>
                <w:color w:val="000000"/>
              </w:rPr>
              <w:t xml:space="preserve"> </w:t>
            </w:r>
          </w:p>
          <w:p w14:paraId="1D076A98" w14:textId="77777777" w:rsidR="00025C9A" w:rsidRPr="00025C9A" w:rsidRDefault="00025C9A" w:rsidP="009877D2">
            <w:pPr>
              <w:rPr>
                <w:rFonts w:ascii="Arial" w:hAnsi="Arial" w:cs="Arial"/>
                <w:color w:val="000000"/>
                <w:sz w:val="6"/>
                <w:szCs w:val="6"/>
              </w:rPr>
            </w:pPr>
          </w:p>
          <w:p w14:paraId="65AE6B0D" w14:textId="0F9CDC5D" w:rsidR="00025C9A" w:rsidRPr="00C42F9C" w:rsidRDefault="009877D2" w:rsidP="00025C9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360" w:hanging="360"/>
              <w:rPr>
                <w:rFonts w:ascii="Arial" w:hAnsi="Arial" w:cs="Arial"/>
                <w:color w:val="000000"/>
                <w:u w:val="single"/>
              </w:rPr>
            </w:pPr>
            <w:r>
              <w:rPr>
                <w:rFonts w:ascii="Arial" w:hAnsi="Arial" w:cs="Arial"/>
                <w:color w:val="000000"/>
              </w:rPr>
              <w:t>Date:</w:t>
            </w:r>
            <w:r w:rsidRPr="00E20FB7">
              <w:rPr>
                <w:rFonts w:ascii="Arial" w:hAnsi="Arial" w:cs="Arial"/>
                <w:color w:val="000000"/>
              </w:rPr>
              <w:t xml:space="preserve"> </w:t>
            </w:r>
            <w:r w:rsidR="00025C9A" w:rsidRPr="00025C9A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u w:val="single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u w:val="single"/>
                </w:rPr>
                <w:id w:val="-606654143"/>
                <w:placeholder>
                  <w:docPart w:val="C5B3F3D5376F4ECBAAF0DB8CD0DDAA18"/>
                </w:placeholder>
                <w:date>
                  <w:dateFormat w:val="d MMMM yyyy"/>
                  <w:lid w:val="en-US"/>
                  <w:storeMappedDataAs w:val="dateTime"/>
                  <w:calendar w:val="gregorian"/>
                </w:date>
              </w:sdtPr>
              <w:sdtContent>
                <w:r w:rsidR="00025C9A" w:rsidRPr="00025C9A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u w:val="single"/>
                  </w:rPr>
                  <w:t>Select</w:t>
                </w:r>
              </w:sdtContent>
            </w:sdt>
          </w:p>
          <w:p w14:paraId="71AA6605" w14:textId="6F4DB8F9" w:rsidR="009877D2" w:rsidRDefault="009877D2" w:rsidP="009877D2">
            <w:pPr>
              <w:rPr>
                <w:rFonts w:cstheme="minorHAnsi"/>
              </w:rPr>
            </w:pPr>
          </w:p>
        </w:tc>
      </w:tr>
      <w:tr w:rsidR="009877D2" w:rsidRPr="00E1371B" w14:paraId="421E28FD" w14:textId="77777777" w:rsidTr="00FD53E4">
        <w:trPr>
          <w:trHeight w:val="649"/>
        </w:trPr>
        <w:tc>
          <w:tcPr>
            <w:tcW w:w="4315" w:type="dxa"/>
            <w:vAlign w:val="center"/>
          </w:tcPr>
          <w:p w14:paraId="29896458" w14:textId="77777777" w:rsidR="00314FAB" w:rsidRPr="009877D2" w:rsidRDefault="00314FAB" w:rsidP="00314F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77D2">
              <w:rPr>
                <w:rFonts w:asciiTheme="minorHAnsi" w:hAnsiTheme="minorHAnsi" w:cstheme="minorHAnsi"/>
                <w:sz w:val="24"/>
                <w:szCs w:val="24"/>
              </w:rPr>
              <w:t>Human Resources / Background check</w:t>
            </w:r>
          </w:p>
          <w:p w14:paraId="520B20DB" w14:textId="77777777" w:rsidR="009877D2" w:rsidRPr="009877D2" w:rsidRDefault="009877D2" w:rsidP="00314FAB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6755" w:type="dxa"/>
            <w:vAlign w:val="center"/>
          </w:tcPr>
          <w:p w14:paraId="39C04F38" w14:textId="7AFB4834" w:rsidR="00025C9A" w:rsidRPr="00025C9A" w:rsidRDefault="00000000" w:rsidP="009877D2">
            <w:pPr>
              <w:rPr>
                <w:rFonts w:ascii="Arial" w:hAnsi="Arial" w:cs="Arial"/>
                <w:color w:val="000000"/>
                <w:sz w:val="6"/>
                <w:szCs w:val="6"/>
              </w:rPr>
            </w:pP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sz w:val="22"/>
                  <w:szCs w:val="22"/>
                </w:rPr>
                <w:id w:val="874740520"/>
                <w:placeholder>
                  <w:docPart w:val="137E1B48DFC74A09BACBD797EF4E7F1B"/>
                </w:placeholder>
                <w15:color w:val="666699"/>
                <w:text/>
              </w:sdtPr>
              <w:sdtContent>
                <w:r w:rsidR="00CD6E55" w:rsidRPr="00C931AA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>Enter Reviewer Name</w:t>
                </w:r>
                <w:r w:rsidR="00CD6E55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 xml:space="preserve"> </w:t>
                </w:r>
              </w:sdtContent>
            </w:sdt>
            <w:r w:rsidR="00025C9A">
              <w:rPr>
                <w:rFonts w:ascii="Arial" w:hAnsi="Arial" w:cs="Arial"/>
                <w:color w:val="000000"/>
              </w:rPr>
              <w:t xml:space="preserve"> </w:t>
            </w:r>
            <w:r w:rsidR="00025C9A">
              <w:rPr>
                <w:rFonts w:ascii="Arial" w:hAnsi="Arial" w:cs="Arial"/>
                <w:color w:val="000000"/>
              </w:rPr>
              <w:br/>
            </w:r>
          </w:p>
          <w:p w14:paraId="3B9FB76E" w14:textId="757BAFA6" w:rsidR="00025C9A" w:rsidRPr="00C42F9C" w:rsidRDefault="009877D2" w:rsidP="00025C9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-540" w:firstLine="540"/>
              <w:rPr>
                <w:rFonts w:ascii="Arial" w:hAnsi="Arial" w:cs="Arial"/>
                <w:color w:val="000000"/>
                <w:u w:val="single"/>
              </w:rPr>
            </w:pPr>
            <w:r>
              <w:rPr>
                <w:rFonts w:ascii="Arial" w:hAnsi="Arial" w:cs="Arial"/>
                <w:color w:val="000000"/>
              </w:rPr>
              <w:t>Date:</w:t>
            </w:r>
            <w:r w:rsidRPr="00E20FB7">
              <w:rPr>
                <w:rFonts w:ascii="Arial" w:hAnsi="Arial" w:cs="Arial"/>
                <w:color w:val="000000"/>
              </w:rPr>
              <w:t xml:space="preserve"> </w:t>
            </w:r>
            <w:r w:rsidR="00025C9A" w:rsidRPr="00025C9A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u w:val="single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i/>
                  <w:iCs/>
                  <w:color w:val="808080" w:themeColor="background1" w:themeShade="80"/>
                  <w:u w:val="single"/>
                </w:rPr>
                <w:id w:val="1001396280"/>
                <w:placeholder>
                  <w:docPart w:val="20E21F154F254FFD876122B4C0F25E64"/>
                </w:placeholder>
                <w:date>
                  <w:dateFormat w:val="d MMMM yyyy"/>
                  <w:lid w:val="en-US"/>
                  <w:storeMappedDataAs w:val="dateTime"/>
                  <w:calendar w:val="gregorian"/>
                </w:date>
              </w:sdtPr>
              <w:sdtContent>
                <w:r w:rsidR="00025C9A" w:rsidRPr="00025C9A">
                  <w:rPr>
                    <w:rFonts w:ascii="Arial" w:hAnsi="Arial" w:cs="Arial"/>
                    <w:b/>
                    <w:bCs/>
                    <w:i/>
                    <w:iCs/>
                    <w:color w:val="808080" w:themeColor="background1" w:themeShade="80"/>
                    <w:u w:val="single"/>
                  </w:rPr>
                  <w:t>Select</w:t>
                </w:r>
              </w:sdtContent>
            </w:sdt>
          </w:p>
          <w:p w14:paraId="0FF8428F" w14:textId="794CD033" w:rsidR="009877D2" w:rsidRDefault="009877D2" w:rsidP="009877D2">
            <w:pPr>
              <w:rPr>
                <w:rFonts w:cstheme="minorHAnsi"/>
              </w:rPr>
            </w:pPr>
          </w:p>
        </w:tc>
      </w:tr>
    </w:tbl>
    <w:p w14:paraId="0F804191" w14:textId="1E4FE3A7" w:rsidR="009877D2" w:rsidRDefault="009877D2">
      <w:pPr>
        <w:rPr>
          <w:rFonts w:ascii="Arial" w:hAnsi="Arial" w:cs="Arial"/>
          <w:i/>
          <w:color w:val="000000"/>
          <w:sz w:val="16"/>
        </w:rPr>
      </w:pPr>
    </w:p>
    <w:p w14:paraId="1344DB3D" w14:textId="77777777" w:rsidR="00C42F9C" w:rsidRDefault="00C42F9C" w:rsidP="00C42F9C">
      <w:pPr>
        <w:ind w:left="-540" w:firstLine="540"/>
        <w:rPr>
          <w:rFonts w:ascii="Arial" w:hAnsi="Arial" w:cs="Arial"/>
          <w:i/>
          <w:color w:val="000000"/>
          <w:sz w:val="16"/>
        </w:rPr>
      </w:pPr>
    </w:p>
    <w:p w14:paraId="535513D1" w14:textId="77777777" w:rsidR="00AF13FB" w:rsidRDefault="00AF13FB" w:rsidP="00C42F9C">
      <w:pPr>
        <w:ind w:left="-540" w:firstLine="540"/>
        <w:rPr>
          <w:rFonts w:ascii="Arial" w:hAnsi="Arial" w:cs="Arial"/>
          <w:i/>
          <w:color w:val="000000"/>
          <w:sz w:val="16"/>
        </w:rPr>
      </w:pPr>
    </w:p>
    <w:p w14:paraId="05E8AFD4" w14:textId="4AAE03A0" w:rsidR="00AF13FB" w:rsidRDefault="00AF13FB" w:rsidP="00C42F9C">
      <w:pPr>
        <w:ind w:left="-540" w:firstLine="540"/>
        <w:rPr>
          <w:rFonts w:ascii="Arial" w:hAnsi="Arial" w:cs="Arial"/>
          <w:color w:val="000000"/>
        </w:rPr>
      </w:pPr>
    </w:p>
    <w:p w14:paraId="3E265946" w14:textId="5F9FBA6F" w:rsidR="00CD6E55" w:rsidRDefault="00A45AD5" w:rsidP="00025C9A">
      <w:pPr>
        <w:ind w:left="-540" w:firstLine="54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br/>
      </w:r>
      <w:bookmarkStart w:id="4" w:name="_Hlk176794447"/>
    </w:p>
    <w:p w14:paraId="0DC00CAB" w14:textId="77777777" w:rsidR="00CD6E55" w:rsidRDefault="00CD6E55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 w:type="page"/>
      </w:r>
    </w:p>
    <w:p w14:paraId="53A0EC8D" w14:textId="77777777" w:rsidR="006A683C" w:rsidRDefault="006A683C" w:rsidP="00025C9A">
      <w:pPr>
        <w:ind w:left="-540" w:firstLine="540"/>
        <w:rPr>
          <w:rFonts w:ascii="Arial" w:hAnsi="Arial" w:cs="Arial"/>
          <w:color w:val="000000"/>
          <w:sz w:val="28"/>
          <w:szCs w:val="28"/>
        </w:rPr>
      </w:pPr>
    </w:p>
    <w:p w14:paraId="10CDE007" w14:textId="3D2651C7" w:rsidR="00AF13FB" w:rsidRPr="001272EB" w:rsidRDefault="00A45AD5" w:rsidP="00C42F9C">
      <w:pPr>
        <w:ind w:left="-540" w:firstLine="540"/>
        <w:rPr>
          <w:rFonts w:ascii="Arial" w:hAnsi="Arial" w:cs="Arial"/>
          <w:color w:val="000000"/>
          <w:sz w:val="28"/>
          <w:szCs w:val="28"/>
        </w:rPr>
      </w:pPr>
      <w:r w:rsidRPr="001272EB">
        <w:rPr>
          <w:rFonts w:ascii="Arial" w:hAnsi="Arial" w:cs="Arial"/>
          <w:color w:val="000000"/>
          <w:sz w:val="28"/>
          <w:szCs w:val="28"/>
        </w:rPr>
        <w:t xml:space="preserve">A complete </w:t>
      </w:r>
      <w:r w:rsidR="006A683C">
        <w:rPr>
          <w:rFonts w:ascii="Arial" w:hAnsi="Arial" w:cs="Arial"/>
          <w:color w:val="000000"/>
          <w:sz w:val="28"/>
          <w:szCs w:val="28"/>
        </w:rPr>
        <w:t>A</w:t>
      </w:r>
      <w:r w:rsidRPr="001272EB">
        <w:rPr>
          <w:rFonts w:ascii="Arial" w:hAnsi="Arial" w:cs="Arial"/>
          <w:color w:val="000000"/>
          <w:sz w:val="28"/>
          <w:szCs w:val="28"/>
        </w:rPr>
        <w:t xml:space="preserve">pplication </w:t>
      </w:r>
      <w:r w:rsidR="006A683C">
        <w:rPr>
          <w:rFonts w:ascii="Arial" w:hAnsi="Arial" w:cs="Arial"/>
          <w:color w:val="000000"/>
          <w:sz w:val="28"/>
          <w:szCs w:val="28"/>
        </w:rPr>
        <w:t xml:space="preserve">Packet </w:t>
      </w:r>
      <w:r w:rsidRPr="001272EB">
        <w:rPr>
          <w:rFonts w:ascii="Arial" w:hAnsi="Arial" w:cs="Arial"/>
          <w:color w:val="000000"/>
          <w:sz w:val="28"/>
          <w:szCs w:val="28"/>
        </w:rPr>
        <w:t>includes</w:t>
      </w:r>
      <w:r w:rsidR="001272EB" w:rsidRPr="001272EB">
        <w:rPr>
          <w:rFonts w:ascii="Arial" w:hAnsi="Arial" w:cs="Arial"/>
          <w:color w:val="000000"/>
          <w:sz w:val="28"/>
          <w:szCs w:val="28"/>
        </w:rPr>
        <w:t xml:space="preserve"> all of the following</w:t>
      </w:r>
      <w:r w:rsidRPr="001272EB">
        <w:rPr>
          <w:rFonts w:ascii="Arial" w:hAnsi="Arial" w:cs="Arial"/>
          <w:color w:val="000000"/>
          <w:sz w:val="28"/>
          <w:szCs w:val="28"/>
        </w:rPr>
        <w:t>:</w:t>
      </w:r>
    </w:p>
    <w:p w14:paraId="77C5B386" w14:textId="7685064D" w:rsidR="00A45AD5" w:rsidRPr="001272EB" w:rsidRDefault="00A45AD5" w:rsidP="00C42F9C">
      <w:pPr>
        <w:ind w:left="-540" w:firstLine="540"/>
        <w:rPr>
          <w:rFonts w:ascii="Arial" w:hAnsi="Arial" w:cs="Arial"/>
          <w:color w:val="000000"/>
          <w:sz w:val="28"/>
          <w:szCs w:val="28"/>
        </w:rPr>
      </w:pPr>
    </w:p>
    <w:p w14:paraId="684FA418" w14:textId="69479C7B" w:rsidR="00A45AD5" w:rsidRPr="001272EB" w:rsidRDefault="00A45AD5" w:rsidP="001272EB">
      <w:pPr>
        <w:pStyle w:val="ListParagraph"/>
        <w:numPr>
          <w:ilvl w:val="0"/>
          <w:numId w:val="11"/>
        </w:numPr>
        <w:rPr>
          <w:rFonts w:ascii="Arial" w:hAnsi="Arial" w:cs="Arial"/>
          <w:color w:val="000000"/>
          <w:sz w:val="28"/>
          <w:szCs w:val="28"/>
        </w:rPr>
      </w:pPr>
      <w:r w:rsidRPr="001272EB">
        <w:rPr>
          <w:rFonts w:ascii="Arial" w:hAnsi="Arial" w:cs="Arial"/>
          <w:color w:val="000000"/>
          <w:sz w:val="28"/>
          <w:szCs w:val="28"/>
        </w:rPr>
        <w:t>The invitation letter with Host, Admin</w:t>
      </w:r>
      <w:r w:rsidR="001272EB">
        <w:rPr>
          <w:rFonts w:ascii="Arial" w:hAnsi="Arial" w:cs="Arial"/>
          <w:color w:val="000000"/>
          <w:sz w:val="28"/>
          <w:szCs w:val="28"/>
        </w:rPr>
        <w:t>i</w:t>
      </w:r>
      <w:r w:rsidRPr="001272EB">
        <w:rPr>
          <w:rFonts w:ascii="Arial" w:hAnsi="Arial" w:cs="Arial"/>
          <w:color w:val="000000"/>
          <w:sz w:val="28"/>
          <w:szCs w:val="28"/>
        </w:rPr>
        <w:t>strative Host</w:t>
      </w:r>
      <w:r w:rsidR="001272EB">
        <w:rPr>
          <w:rFonts w:ascii="Arial" w:hAnsi="Arial" w:cs="Arial"/>
          <w:color w:val="000000"/>
          <w:sz w:val="28"/>
          <w:szCs w:val="28"/>
        </w:rPr>
        <w:t xml:space="preserve"> (chair)</w:t>
      </w:r>
      <w:r w:rsidRPr="001272EB">
        <w:rPr>
          <w:rFonts w:ascii="Arial" w:hAnsi="Arial" w:cs="Arial"/>
          <w:color w:val="000000"/>
          <w:sz w:val="28"/>
          <w:szCs w:val="28"/>
        </w:rPr>
        <w:t>, Dean, and Visiting Scholar signatures or other valid means of approval</w:t>
      </w:r>
      <w:r w:rsidR="00025C9A">
        <w:rPr>
          <w:rFonts w:ascii="Arial" w:hAnsi="Arial" w:cs="Arial"/>
          <w:color w:val="000000"/>
          <w:sz w:val="28"/>
          <w:szCs w:val="28"/>
        </w:rPr>
        <w:t>;</w:t>
      </w:r>
    </w:p>
    <w:p w14:paraId="7855FEF4" w14:textId="0967BE41" w:rsidR="001272EB" w:rsidRPr="001272EB" w:rsidRDefault="001272EB" w:rsidP="001272EB">
      <w:pPr>
        <w:pStyle w:val="ListParagraph"/>
        <w:numPr>
          <w:ilvl w:val="0"/>
          <w:numId w:val="11"/>
        </w:numPr>
        <w:rPr>
          <w:rFonts w:ascii="Arial" w:hAnsi="Arial" w:cs="Arial"/>
          <w:color w:val="000000"/>
          <w:sz w:val="28"/>
          <w:szCs w:val="28"/>
        </w:rPr>
      </w:pPr>
      <w:r w:rsidRPr="001272EB">
        <w:rPr>
          <w:rFonts w:ascii="Arial" w:hAnsi="Arial" w:cs="Arial"/>
          <w:color w:val="000000"/>
          <w:sz w:val="28"/>
          <w:szCs w:val="28"/>
        </w:rPr>
        <w:t>The Scholar Invitation Addendum with Administrative Host, Host, and Visiting Scholar signatures or other valid means of indicating approval</w:t>
      </w:r>
      <w:r w:rsidR="00025C9A">
        <w:rPr>
          <w:rFonts w:ascii="Arial" w:hAnsi="Arial" w:cs="Arial"/>
          <w:color w:val="000000"/>
          <w:sz w:val="28"/>
          <w:szCs w:val="28"/>
        </w:rPr>
        <w:t>;</w:t>
      </w:r>
      <w:r w:rsidRPr="001272EB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406D02D" w14:textId="6BFA84E0" w:rsidR="001272EB" w:rsidRPr="001272EB" w:rsidRDefault="001272EB" w:rsidP="001272EB">
      <w:pPr>
        <w:pStyle w:val="ListParagraph"/>
        <w:numPr>
          <w:ilvl w:val="0"/>
          <w:numId w:val="11"/>
        </w:numPr>
        <w:rPr>
          <w:rFonts w:ascii="Arial" w:hAnsi="Arial" w:cs="Arial"/>
          <w:color w:val="000000"/>
          <w:sz w:val="28"/>
          <w:szCs w:val="28"/>
        </w:rPr>
      </w:pPr>
      <w:r w:rsidRPr="001272EB">
        <w:rPr>
          <w:rFonts w:ascii="Arial" w:hAnsi="Arial" w:cs="Arial"/>
          <w:color w:val="000000"/>
          <w:sz w:val="28"/>
          <w:szCs w:val="28"/>
        </w:rPr>
        <w:t>A current resume or curriculum vitae for the visitor</w:t>
      </w:r>
      <w:r w:rsidR="00025C9A">
        <w:rPr>
          <w:rFonts w:ascii="Arial" w:hAnsi="Arial" w:cs="Arial"/>
          <w:color w:val="000000"/>
          <w:sz w:val="28"/>
          <w:szCs w:val="28"/>
        </w:rPr>
        <w:t>; and,</w:t>
      </w:r>
    </w:p>
    <w:p w14:paraId="7A9D1ADB" w14:textId="4B08CB55" w:rsidR="001272EB" w:rsidRPr="001272EB" w:rsidRDefault="001272EB" w:rsidP="001272EB">
      <w:pPr>
        <w:pStyle w:val="ListParagraph"/>
        <w:numPr>
          <w:ilvl w:val="0"/>
          <w:numId w:val="11"/>
        </w:numPr>
        <w:rPr>
          <w:rFonts w:ascii="Arial" w:hAnsi="Arial" w:cs="Arial"/>
          <w:color w:val="000000"/>
          <w:sz w:val="28"/>
          <w:szCs w:val="28"/>
        </w:rPr>
      </w:pPr>
      <w:r w:rsidRPr="001272EB">
        <w:rPr>
          <w:rFonts w:ascii="Arial" w:hAnsi="Arial" w:cs="Arial"/>
          <w:color w:val="000000"/>
          <w:sz w:val="28"/>
          <w:szCs w:val="28"/>
        </w:rPr>
        <w:t xml:space="preserve">This form. </w:t>
      </w:r>
    </w:p>
    <w:bookmarkEnd w:id="4"/>
    <w:p w14:paraId="2098D9C1" w14:textId="77777777" w:rsidR="001272EB" w:rsidRPr="001272EB" w:rsidRDefault="001272EB" w:rsidP="001272EB">
      <w:pPr>
        <w:pStyle w:val="ListParagraph"/>
        <w:ind w:left="-180"/>
        <w:rPr>
          <w:rFonts w:ascii="Arial" w:hAnsi="Arial" w:cs="Arial"/>
          <w:color w:val="000000"/>
        </w:rPr>
      </w:pPr>
    </w:p>
    <w:sectPr w:rsidR="001272EB" w:rsidRPr="001272EB" w:rsidSect="002E6467">
      <w:footerReference w:type="even" r:id="rId12"/>
      <w:footerReference w:type="default" r:id="rId13"/>
      <w:pgSz w:w="12240" w:h="15840" w:code="1"/>
      <w:pgMar w:top="360" w:right="1440" w:bottom="720" w:left="1530" w:header="1440" w:footer="8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2445F" w14:textId="77777777" w:rsidR="00D65E19" w:rsidRDefault="00D65E19">
      <w:r>
        <w:separator/>
      </w:r>
    </w:p>
  </w:endnote>
  <w:endnote w:type="continuationSeparator" w:id="0">
    <w:p w14:paraId="7E4816E7" w14:textId="77777777" w:rsidR="00D65E19" w:rsidRDefault="00D6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B7010" w14:textId="77777777" w:rsidR="00D44D44" w:rsidRDefault="00D44D44" w:rsidP="00BA3A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36F5F2" w14:textId="77777777" w:rsidR="00D44D44" w:rsidRDefault="00D44D44" w:rsidP="00C153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8C0CF" w14:textId="16E9FF4D" w:rsidR="00D44D44" w:rsidRDefault="00D44D44" w:rsidP="00C153B1">
    <w:pPr>
      <w:pStyle w:val="Footer"/>
      <w:ind w:right="360"/>
    </w:pPr>
    <w:r>
      <w:t>Rev</w:t>
    </w:r>
    <w:r w:rsidR="00005102">
      <w:t xml:space="preserve"> </w:t>
    </w:r>
    <w:r w:rsidR="00CD6E55">
      <w:t xml:space="preserve">July </w:t>
    </w:r>
    <w:r w:rsidR="00005102">
      <w:t>202</w:t>
    </w:r>
    <w:r w:rsidR="00CD6E55">
      <w:t>6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23681" w14:textId="77777777" w:rsidR="00D65E19" w:rsidRDefault="00D65E19">
      <w:r>
        <w:separator/>
      </w:r>
    </w:p>
  </w:footnote>
  <w:footnote w:type="continuationSeparator" w:id="0">
    <w:p w14:paraId="147EC9FC" w14:textId="77777777" w:rsidR="00D65E19" w:rsidRDefault="00D65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14245"/>
    <w:multiLevelType w:val="hybridMultilevel"/>
    <w:tmpl w:val="BD223268"/>
    <w:lvl w:ilvl="0" w:tplc="D2A819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C20DC"/>
    <w:multiLevelType w:val="hybridMultilevel"/>
    <w:tmpl w:val="682A8E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3F4D85"/>
    <w:multiLevelType w:val="multilevel"/>
    <w:tmpl w:val="4A76F746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3" w15:restartNumberingAfterBreak="0">
    <w:nsid w:val="0E6863B8"/>
    <w:multiLevelType w:val="singleLevel"/>
    <w:tmpl w:val="8A520046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A643151"/>
    <w:multiLevelType w:val="hybridMultilevel"/>
    <w:tmpl w:val="0CBABA1E"/>
    <w:lvl w:ilvl="0" w:tplc="DD8A894E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5" w15:restartNumberingAfterBreak="0">
    <w:nsid w:val="378526FB"/>
    <w:multiLevelType w:val="hybridMultilevel"/>
    <w:tmpl w:val="38C0762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2700A64"/>
    <w:multiLevelType w:val="hybridMultilevel"/>
    <w:tmpl w:val="B6020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F2579D"/>
    <w:multiLevelType w:val="multilevel"/>
    <w:tmpl w:val="D4E038D6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none"/>
      <w:lvlText w:val=""/>
      <w:legacy w:legacy="1" w:legacySpace="0" w:legacyIndent="720"/>
      <w:lvlJc w:val="left"/>
      <w:pPr>
        <w:ind w:left="1440" w:hanging="720"/>
      </w:pPr>
      <w:rPr>
        <w:rFonts w:ascii="WP TypographicSymbols" w:hAnsi="WP TypographicSymbols" w:hint="default"/>
      </w:r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8" w15:restartNumberingAfterBreak="0">
    <w:nsid w:val="5ABF1846"/>
    <w:multiLevelType w:val="hybridMultilevel"/>
    <w:tmpl w:val="FB602E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2B2DC2"/>
    <w:multiLevelType w:val="hybridMultilevel"/>
    <w:tmpl w:val="3CB42D8C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7C51015C"/>
    <w:multiLevelType w:val="hybridMultilevel"/>
    <w:tmpl w:val="45C4CC22"/>
    <w:lvl w:ilvl="0" w:tplc="D2B4F60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987863">
    <w:abstractNumId w:val="3"/>
  </w:num>
  <w:num w:numId="2" w16cid:durableId="1711227963">
    <w:abstractNumId w:val="7"/>
  </w:num>
  <w:num w:numId="3" w16cid:durableId="677848473">
    <w:abstractNumId w:val="2"/>
  </w:num>
  <w:num w:numId="4" w16cid:durableId="795831342">
    <w:abstractNumId w:val="8"/>
  </w:num>
  <w:num w:numId="5" w16cid:durableId="1284339659">
    <w:abstractNumId w:val="6"/>
  </w:num>
  <w:num w:numId="6" w16cid:durableId="117988705">
    <w:abstractNumId w:val="5"/>
  </w:num>
  <w:num w:numId="7" w16cid:durableId="1199507447">
    <w:abstractNumId w:val="1"/>
  </w:num>
  <w:num w:numId="8" w16cid:durableId="1151218545">
    <w:abstractNumId w:val="10"/>
  </w:num>
  <w:num w:numId="9" w16cid:durableId="1833989228">
    <w:abstractNumId w:val="9"/>
  </w:num>
  <w:num w:numId="10" w16cid:durableId="1895266290">
    <w:abstractNumId w:val="0"/>
  </w:num>
  <w:num w:numId="11" w16cid:durableId="1071847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3MTI1NjGyNDI3NTVQ0lEKTi0uzszPAykwrAUAeJx9qywAAAA="/>
  </w:docVars>
  <w:rsids>
    <w:rsidRoot w:val="00890713"/>
    <w:rsid w:val="0000230F"/>
    <w:rsid w:val="00005102"/>
    <w:rsid w:val="00005A94"/>
    <w:rsid w:val="00010D3A"/>
    <w:rsid w:val="0001551F"/>
    <w:rsid w:val="00015A01"/>
    <w:rsid w:val="00025C9A"/>
    <w:rsid w:val="000330AE"/>
    <w:rsid w:val="000366F1"/>
    <w:rsid w:val="0005041E"/>
    <w:rsid w:val="00054660"/>
    <w:rsid w:val="00060098"/>
    <w:rsid w:val="00070378"/>
    <w:rsid w:val="00071FDD"/>
    <w:rsid w:val="00076547"/>
    <w:rsid w:val="00082FE9"/>
    <w:rsid w:val="000A2C08"/>
    <w:rsid w:val="000B11F0"/>
    <w:rsid w:val="000B21C8"/>
    <w:rsid w:val="000B36B5"/>
    <w:rsid w:val="000B4BDF"/>
    <w:rsid w:val="000C317C"/>
    <w:rsid w:val="000C34CE"/>
    <w:rsid w:val="000C6341"/>
    <w:rsid w:val="000C6572"/>
    <w:rsid w:val="000D274F"/>
    <w:rsid w:val="000D58F9"/>
    <w:rsid w:val="000E1ED9"/>
    <w:rsid w:val="000E47C5"/>
    <w:rsid w:val="000E7C70"/>
    <w:rsid w:val="000F3E60"/>
    <w:rsid w:val="001055F1"/>
    <w:rsid w:val="00110615"/>
    <w:rsid w:val="00111263"/>
    <w:rsid w:val="001136E6"/>
    <w:rsid w:val="00113960"/>
    <w:rsid w:val="001272EB"/>
    <w:rsid w:val="00134049"/>
    <w:rsid w:val="0014009D"/>
    <w:rsid w:val="00144590"/>
    <w:rsid w:val="00145CBA"/>
    <w:rsid w:val="00170905"/>
    <w:rsid w:val="00172E86"/>
    <w:rsid w:val="00173846"/>
    <w:rsid w:val="00176CC0"/>
    <w:rsid w:val="00182F89"/>
    <w:rsid w:val="001908C3"/>
    <w:rsid w:val="00191C2C"/>
    <w:rsid w:val="001943C4"/>
    <w:rsid w:val="00197985"/>
    <w:rsid w:val="001A264E"/>
    <w:rsid w:val="001A3BB6"/>
    <w:rsid w:val="001B3E73"/>
    <w:rsid w:val="00243B0E"/>
    <w:rsid w:val="00244E20"/>
    <w:rsid w:val="002531EF"/>
    <w:rsid w:val="00255D19"/>
    <w:rsid w:val="00262DA7"/>
    <w:rsid w:val="00272C87"/>
    <w:rsid w:val="00275AEC"/>
    <w:rsid w:val="00277EB7"/>
    <w:rsid w:val="00281932"/>
    <w:rsid w:val="00290B07"/>
    <w:rsid w:val="00293B11"/>
    <w:rsid w:val="0029603B"/>
    <w:rsid w:val="002B3C51"/>
    <w:rsid w:val="002B640B"/>
    <w:rsid w:val="002C322F"/>
    <w:rsid w:val="002C5B61"/>
    <w:rsid w:val="002C670C"/>
    <w:rsid w:val="002D4FB5"/>
    <w:rsid w:val="002E1A21"/>
    <w:rsid w:val="002E6467"/>
    <w:rsid w:val="002F4282"/>
    <w:rsid w:val="002F5A23"/>
    <w:rsid w:val="002F5F02"/>
    <w:rsid w:val="00303CE7"/>
    <w:rsid w:val="003111EA"/>
    <w:rsid w:val="0031388C"/>
    <w:rsid w:val="00314FAB"/>
    <w:rsid w:val="00333E7C"/>
    <w:rsid w:val="00345686"/>
    <w:rsid w:val="00353A26"/>
    <w:rsid w:val="00357264"/>
    <w:rsid w:val="003612D4"/>
    <w:rsid w:val="00372B4A"/>
    <w:rsid w:val="00377F23"/>
    <w:rsid w:val="00385864"/>
    <w:rsid w:val="003963DE"/>
    <w:rsid w:val="003A749C"/>
    <w:rsid w:val="003B0DA9"/>
    <w:rsid w:val="003C6DC0"/>
    <w:rsid w:val="003C76DA"/>
    <w:rsid w:val="003D4FCB"/>
    <w:rsid w:val="003E2CBB"/>
    <w:rsid w:val="003E73B3"/>
    <w:rsid w:val="003F582C"/>
    <w:rsid w:val="004026E1"/>
    <w:rsid w:val="00407A26"/>
    <w:rsid w:val="004406C3"/>
    <w:rsid w:val="00451B31"/>
    <w:rsid w:val="00455305"/>
    <w:rsid w:val="00470699"/>
    <w:rsid w:val="00472DA7"/>
    <w:rsid w:val="00475D01"/>
    <w:rsid w:val="0048461A"/>
    <w:rsid w:val="0049422A"/>
    <w:rsid w:val="004973E3"/>
    <w:rsid w:val="004A3AE4"/>
    <w:rsid w:val="004A7572"/>
    <w:rsid w:val="004B0A3A"/>
    <w:rsid w:val="004B48F6"/>
    <w:rsid w:val="004B543F"/>
    <w:rsid w:val="004B5CFD"/>
    <w:rsid w:val="004B5F0F"/>
    <w:rsid w:val="004B7E0C"/>
    <w:rsid w:val="004D2E16"/>
    <w:rsid w:val="004E4AC4"/>
    <w:rsid w:val="004E748B"/>
    <w:rsid w:val="00510411"/>
    <w:rsid w:val="005133B4"/>
    <w:rsid w:val="0052050F"/>
    <w:rsid w:val="00535A91"/>
    <w:rsid w:val="005423EA"/>
    <w:rsid w:val="005561C3"/>
    <w:rsid w:val="005717FE"/>
    <w:rsid w:val="005746E6"/>
    <w:rsid w:val="0059161C"/>
    <w:rsid w:val="005A0C2E"/>
    <w:rsid w:val="005A2B7E"/>
    <w:rsid w:val="005B061C"/>
    <w:rsid w:val="005B1C4E"/>
    <w:rsid w:val="005B538C"/>
    <w:rsid w:val="005B7613"/>
    <w:rsid w:val="005C022F"/>
    <w:rsid w:val="005D34F7"/>
    <w:rsid w:val="005E08D9"/>
    <w:rsid w:val="005E4AF3"/>
    <w:rsid w:val="005E631D"/>
    <w:rsid w:val="005E7AC0"/>
    <w:rsid w:val="005F1905"/>
    <w:rsid w:val="005F5233"/>
    <w:rsid w:val="00601D16"/>
    <w:rsid w:val="00602195"/>
    <w:rsid w:val="00602CE4"/>
    <w:rsid w:val="00603DCA"/>
    <w:rsid w:val="006168A4"/>
    <w:rsid w:val="00621625"/>
    <w:rsid w:val="00635252"/>
    <w:rsid w:val="006421E2"/>
    <w:rsid w:val="00644E02"/>
    <w:rsid w:val="00661BFD"/>
    <w:rsid w:val="006709A3"/>
    <w:rsid w:val="00682C78"/>
    <w:rsid w:val="00685181"/>
    <w:rsid w:val="00687CC3"/>
    <w:rsid w:val="006A0499"/>
    <w:rsid w:val="006A1597"/>
    <w:rsid w:val="006A683C"/>
    <w:rsid w:val="006B2226"/>
    <w:rsid w:val="006B2250"/>
    <w:rsid w:val="006C0944"/>
    <w:rsid w:val="006C0E39"/>
    <w:rsid w:val="006E4181"/>
    <w:rsid w:val="00702F98"/>
    <w:rsid w:val="0071518B"/>
    <w:rsid w:val="00720E1C"/>
    <w:rsid w:val="00720F09"/>
    <w:rsid w:val="007251CD"/>
    <w:rsid w:val="00733F4A"/>
    <w:rsid w:val="00741294"/>
    <w:rsid w:val="00743FDE"/>
    <w:rsid w:val="00750BE8"/>
    <w:rsid w:val="00752164"/>
    <w:rsid w:val="0075744F"/>
    <w:rsid w:val="00772EDB"/>
    <w:rsid w:val="00785FB5"/>
    <w:rsid w:val="00786449"/>
    <w:rsid w:val="0079014C"/>
    <w:rsid w:val="007937CF"/>
    <w:rsid w:val="007966FD"/>
    <w:rsid w:val="00797F01"/>
    <w:rsid w:val="007A456A"/>
    <w:rsid w:val="007B0264"/>
    <w:rsid w:val="007D3A02"/>
    <w:rsid w:val="007D6173"/>
    <w:rsid w:val="007E336C"/>
    <w:rsid w:val="00803C8C"/>
    <w:rsid w:val="00810C4F"/>
    <w:rsid w:val="008121A7"/>
    <w:rsid w:val="00826E82"/>
    <w:rsid w:val="00840AD3"/>
    <w:rsid w:val="00850284"/>
    <w:rsid w:val="0085472B"/>
    <w:rsid w:val="00876FF1"/>
    <w:rsid w:val="0088152C"/>
    <w:rsid w:val="00890713"/>
    <w:rsid w:val="008B77C5"/>
    <w:rsid w:val="008D4268"/>
    <w:rsid w:val="008D509A"/>
    <w:rsid w:val="008E3D80"/>
    <w:rsid w:val="008E738D"/>
    <w:rsid w:val="0092537E"/>
    <w:rsid w:val="00926BD4"/>
    <w:rsid w:val="009345DA"/>
    <w:rsid w:val="00946DD6"/>
    <w:rsid w:val="009471F1"/>
    <w:rsid w:val="00952A21"/>
    <w:rsid w:val="009617C8"/>
    <w:rsid w:val="00965ED6"/>
    <w:rsid w:val="00972408"/>
    <w:rsid w:val="0098223A"/>
    <w:rsid w:val="009877D2"/>
    <w:rsid w:val="00991C15"/>
    <w:rsid w:val="00997D09"/>
    <w:rsid w:val="009A2791"/>
    <w:rsid w:val="009A65CC"/>
    <w:rsid w:val="009B25F9"/>
    <w:rsid w:val="009B3A6A"/>
    <w:rsid w:val="009D25C8"/>
    <w:rsid w:val="009F53D7"/>
    <w:rsid w:val="00A045AE"/>
    <w:rsid w:val="00A0461A"/>
    <w:rsid w:val="00A16DD8"/>
    <w:rsid w:val="00A239A6"/>
    <w:rsid w:val="00A42D5F"/>
    <w:rsid w:val="00A450A2"/>
    <w:rsid w:val="00A45AD5"/>
    <w:rsid w:val="00A51739"/>
    <w:rsid w:val="00A66556"/>
    <w:rsid w:val="00A94AD1"/>
    <w:rsid w:val="00A96B9E"/>
    <w:rsid w:val="00AA3213"/>
    <w:rsid w:val="00AB00AD"/>
    <w:rsid w:val="00AB061A"/>
    <w:rsid w:val="00AC2E30"/>
    <w:rsid w:val="00AD2D4D"/>
    <w:rsid w:val="00AD7638"/>
    <w:rsid w:val="00AF13FB"/>
    <w:rsid w:val="00AF3A48"/>
    <w:rsid w:val="00B00288"/>
    <w:rsid w:val="00B06E58"/>
    <w:rsid w:val="00B236C1"/>
    <w:rsid w:val="00B40949"/>
    <w:rsid w:val="00B41097"/>
    <w:rsid w:val="00B4395D"/>
    <w:rsid w:val="00B4446F"/>
    <w:rsid w:val="00B47A09"/>
    <w:rsid w:val="00B53201"/>
    <w:rsid w:val="00B53D98"/>
    <w:rsid w:val="00B55085"/>
    <w:rsid w:val="00B612F8"/>
    <w:rsid w:val="00B667A6"/>
    <w:rsid w:val="00B66E02"/>
    <w:rsid w:val="00B8093E"/>
    <w:rsid w:val="00B82E0C"/>
    <w:rsid w:val="00BA3A55"/>
    <w:rsid w:val="00BB1770"/>
    <w:rsid w:val="00BC618E"/>
    <w:rsid w:val="00BD0977"/>
    <w:rsid w:val="00BD6F27"/>
    <w:rsid w:val="00BD7FA2"/>
    <w:rsid w:val="00BE10E2"/>
    <w:rsid w:val="00BF2B60"/>
    <w:rsid w:val="00BF79EF"/>
    <w:rsid w:val="00C06750"/>
    <w:rsid w:val="00C10C84"/>
    <w:rsid w:val="00C153B1"/>
    <w:rsid w:val="00C16179"/>
    <w:rsid w:val="00C16EFA"/>
    <w:rsid w:val="00C20EF9"/>
    <w:rsid w:val="00C21883"/>
    <w:rsid w:val="00C22541"/>
    <w:rsid w:val="00C31645"/>
    <w:rsid w:val="00C31D96"/>
    <w:rsid w:val="00C4117E"/>
    <w:rsid w:val="00C42F9C"/>
    <w:rsid w:val="00C4376B"/>
    <w:rsid w:val="00C639E0"/>
    <w:rsid w:val="00C64888"/>
    <w:rsid w:val="00C64FC0"/>
    <w:rsid w:val="00C904BB"/>
    <w:rsid w:val="00C96913"/>
    <w:rsid w:val="00CC5374"/>
    <w:rsid w:val="00CC78AF"/>
    <w:rsid w:val="00CD6E55"/>
    <w:rsid w:val="00CE4C1F"/>
    <w:rsid w:val="00CE7735"/>
    <w:rsid w:val="00D02316"/>
    <w:rsid w:val="00D06F17"/>
    <w:rsid w:val="00D162F3"/>
    <w:rsid w:val="00D202F1"/>
    <w:rsid w:val="00D22BD4"/>
    <w:rsid w:val="00D31179"/>
    <w:rsid w:val="00D325CB"/>
    <w:rsid w:val="00D41446"/>
    <w:rsid w:val="00D44D44"/>
    <w:rsid w:val="00D455E1"/>
    <w:rsid w:val="00D50200"/>
    <w:rsid w:val="00D612D6"/>
    <w:rsid w:val="00D62FF3"/>
    <w:rsid w:val="00D65E19"/>
    <w:rsid w:val="00D71AD0"/>
    <w:rsid w:val="00D72BB8"/>
    <w:rsid w:val="00D8135E"/>
    <w:rsid w:val="00D83186"/>
    <w:rsid w:val="00D8360D"/>
    <w:rsid w:val="00D83916"/>
    <w:rsid w:val="00D91C96"/>
    <w:rsid w:val="00D93B8D"/>
    <w:rsid w:val="00D96FB6"/>
    <w:rsid w:val="00DA6EB3"/>
    <w:rsid w:val="00DB3249"/>
    <w:rsid w:val="00DC1EB9"/>
    <w:rsid w:val="00DD0B48"/>
    <w:rsid w:val="00DD5ECA"/>
    <w:rsid w:val="00DF4F7C"/>
    <w:rsid w:val="00DF51FB"/>
    <w:rsid w:val="00DF7AAA"/>
    <w:rsid w:val="00E00DDE"/>
    <w:rsid w:val="00E031B0"/>
    <w:rsid w:val="00E035A3"/>
    <w:rsid w:val="00E041A4"/>
    <w:rsid w:val="00E07080"/>
    <w:rsid w:val="00E1046A"/>
    <w:rsid w:val="00E1371B"/>
    <w:rsid w:val="00E201AF"/>
    <w:rsid w:val="00E20FB7"/>
    <w:rsid w:val="00E257B2"/>
    <w:rsid w:val="00E52BBE"/>
    <w:rsid w:val="00E576AF"/>
    <w:rsid w:val="00E616B0"/>
    <w:rsid w:val="00E766C4"/>
    <w:rsid w:val="00E9089B"/>
    <w:rsid w:val="00E959D7"/>
    <w:rsid w:val="00E95D2F"/>
    <w:rsid w:val="00E969AA"/>
    <w:rsid w:val="00EA1071"/>
    <w:rsid w:val="00EA7CAE"/>
    <w:rsid w:val="00EB6E8D"/>
    <w:rsid w:val="00EC4145"/>
    <w:rsid w:val="00ED2E4E"/>
    <w:rsid w:val="00EE4A58"/>
    <w:rsid w:val="00EF1CF4"/>
    <w:rsid w:val="00EF637F"/>
    <w:rsid w:val="00EF65EB"/>
    <w:rsid w:val="00EF7103"/>
    <w:rsid w:val="00F02541"/>
    <w:rsid w:val="00F148FC"/>
    <w:rsid w:val="00F16797"/>
    <w:rsid w:val="00F3155B"/>
    <w:rsid w:val="00F46167"/>
    <w:rsid w:val="00F547FF"/>
    <w:rsid w:val="00F54B85"/>
    <w:rsid w:val="00F67D64"/>
    <w:rsid w:val="00F74DAE"/>
    <w:rsid w:val="00F90D8C"/>
    <w:rsid w:val="00FA7036"/>
    <w:rsid w:val="00FC002A"/>
    <w:rsid w:val="00FC70D9"/>
    <w:rsid w:val="00FD261C"/>
    <w:rsid w:val="00FD4973"/>
    <w:rsid w:val="00FD53E4"/>
    <w:rsid w:val="00FD6B6A"/>
    <w:rsid w:val="00FF2DFF"/>
    <w:rsid w:val="00FF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89927"/>
  <w15:docId w15:val="{85626B2A-D365-40C8-991E-23229B13A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5305"/>
  </w:style>
  <w:style w:type="paragraph" w:styleId="Heading1">
    <w:name w:val="heading 1"/>
    <w:basedOn w:val="Normal"/>
    <w:next w:val="Normal"/>
    <w:qFormat/>
    <w:rsid w:val="00455305"/>
    <w:pPr>
      <w:keepNext/>
      <w:widowControl w:val="0"/>
      <w:numPr>
        <w:numId w:val="1"/>
      </w:numPr>
      <w:outlineLvl w:val="0"/>
    </w:pPr>
    <w:rPr>
      <w:b/>
      <w:snapToGrid w:val="0"/>
    </w:rPr>
  </w:style>
  <w:style w:type="paragraph" w:styleId="Heading2">
    <w:name w:val="heading 2"/>
    <w:basedOn w:val="Normal"/>
    <w:next w:val="Normal"/>
    <w:qFormat/>
    <w:rsid w:val="00455305"/>
    <w:pPr>
      <w:keepNext/>
      <w:widowControl w:val="0"/>
      <w:jc w:val="center"/>
      <w:outlineLvl w:val="1"/>
    </w:pPr>
    <w:rPr>
      <w:b/>
      <w:snapToGrid w:val="0"/>
    </w:rPr>
  </w:style>
  <w:style w:type="paragraph" w:styleId="Heading3">
    <w:name w:val="heading 3"/>
    <w:basedOn w:val="Normal"/>
    <w:next w:val="Normal"/>
    <w:qFormat/>
    <w:rsid w:val="00455305"/>
    <w:pPr>
      <w:keepNext/>
      <w:widowControl w:val="0"/>
      <w:outlineLvl w:val="2"/>
    </w:pPr>
    <w:rPr>
      <w:b/>
      <w:snapToGrid w:val="0"/>
    </w:rPr>
  </w:style>
  <w:style w:type="paragraph" w:styleId="Heading4">
    <w:name w:val="heading 4"/>
    <w:basedOn w:val="Normal"/>
    <w:next w:val="Normal"/>
    <w:qFormat/>
    <w:rsid w:val="00455305"/>
    <w:pPr>
      <w:keepNext/>
      <w:widowControl w:val="0"/>
      <w:ind w:left="10"/>
      <w:outlineLvl w:val="3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55305"/>
    <w:rPr>
      <w:rFonts w:ascii="Arial" w:hAnsi="Arial"/>
      <w:sz w:val="22"/>
    </w:rPr>
  </w:style>
  <w:style w:type="paragraph" w:customStyle="1" w:styleId="1AutoList1">
    <w:name w:val="1AutoList1"/>
    <w:rsid w:val="00455305"/>
    <w:pPr>
      <w:tabs>
        <w:tab w:val="left" w:pos="720"/>
      </w:tabs>
      <w:ind w:left="720" w:hanging="720"/>
    </w:pPr>
    <w:rPr>
      <w:snapToGrid w:val="0"/>
      <w:sz w:val="24"/>
    </w:rPr>
  </w:style>
  <w:style w:type="paragraph" w:customStyle="1" w:styleId="2AutoList1">
    <w:name w:val="2AutoList1"/>
    <w:rsid w:val="00455305"/>
    <w:pPr>
      <w:tabs>
        <w:tab w:val="left" w:pos="720"/>
        <w:tab w:val="left" w:pos="1440"/>
      </w:tabs>
      <w:ind w:left="1440" w:hanging="720"/>
    </w:pPr>
    <w:rPr>
      <w:snapToGrid w:val="0"/>
      <w:sz w:val="24"/>
    </w:rPr>
  </w:style>
  <w:style w:type="character" w:styleId="Hyperlink">
    <w:name w:val="Hyperlink"/>
    <w:rsid w:val="00455305"/>
    <w:rPr>
      <w:color w:val="0000FF"/>
      <w:u w:val="single"/>
    </w:rPr>
  </w:style>
  <w:style w:type="paragraph" w:styleId="Header">
    <w:name w:val="header"/>
    <w:basedOn w:val="Normal"/>
    <w:rsid w:val="00455305"/>
    <w:pPr>
      <w:tabs>
        <w:tab w:val="center" w:pos="4320"/>
        <w:tab w:val="right" w:pos="8640"/>
      </w:tabs>
    </w:pPr>
  </w:style>
  <w:style w:type="paragraph" w:customStyle="1" w:styleId="Level1">
    <w:name w:val="Level 1"/>
    <w:rsid w:val="00455305"/>
    <w:pPr>
      <w:ind w:left="720"/>
    </w:pPr>
    <w:rPr>
      <w:snapToGrid w:val="0"/>
      <w:sz w:val="24"/>
    </w:rPr>
  </w:style>
  <w:style w:type="paragraph" w:styleId="Footer">
    <w:name w:val="footer"/>
    <w:basedOn w:val="Normal"/>
    <w:rsid w:val="00C153B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153B1"/>
  </w:style>
  <w:style w:type="paragraph" w:styleId="BodyTextIndent">
    <w:name w:val="Body Text Indent"/>
    <w:basedOn w:val="Normal"/>
    <w:rsid w:val="005E631D"/>
    <w:pPr>
      <w:spacing w:after="120"/>
      <w:ind w:left="360"/>
    </w:pPr>
  </w:style>
  <w:style w:type="paragraph" w:styleId="BodyText3">
    <w:name w:val="Body Text 3"/>
    <w:basedOn w:val="Normal"/>
    <w:rsid w:val="005E631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5E631D"/>
    <w:pPr>
      <w:spacing w:after="120" w:line="480" w:lineRule="auto"/>
    </w:pPr>
  </w:style>
  <w:style w:type="table" w:styleId="TableGrid">
    <w:name w:val="Table Grid"/>
    <w:basedOn w:val="TableNormal"/>
    <w:rsid w:val="003C7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EA7CAE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93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3B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6D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A1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1597"/>
  </w:style>
  <w:style w:type="character" w:customStyle="1" w:styleId="CommentTextChar">
    <w:name w:val="Comment Text Char"/>
    <w:basedOn w:val="DefaultParagraphFont"/>
    <w:link w:val="CommentText"/>
    <w:uiPriority w:val="99"/>
    <w:rsid w:val="006A159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A1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A159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576A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B761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cechin.000\Application%20Data\Microsoft\Templates\IBC%20Protocol%20Submission%20form%20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0AFB1-118F-4FFF-BE87-B13987E9A184}"/>
      </w:docPartPr>
      <w:docPartBody>
        <w:p w:rsidR="003A6729" w:rsidRDefault="00317BE1">
          <w:r w:rsidRPr="000F1F9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FDBD9-E2AE-46BF-902C-FA0D2C324DCA}"/>
      </w:docPartPr>
      <w:docPartBody>
        <w:p w:rsidR="003A6729" w:rsidRDefault="00317BE1"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8043C8F4BA492E9BBCF9BC3AEAF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4E060-BCC7-411E-B868-F24072BE5F75}"/>
      </w:docPartPr>
      <w:docPartBody>
        <w:p w:rsidR="00694449" w:rsidRDefault="007D6AEB" w:rsidP="007D6AEB">
          <w:pPr>
            <w:pStyle w:val="A08043C8F4BA492E9BBCF9BC3AEAF962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F8D88711546D88F1C2B0C84DEC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965BA-E3F8-4286-A31F-77A54866F5AF}"/>
      </w:docPartPr>
      <w:docPartBody>
        <w:p w:rsidR="00694449" w:rsidRDefault="007D6AEB" w:rsidP="007D6AEB">
          <w:pPr>
            <w:pStyle w:val="9C8F8D88711546D88F1C2B0C84DECAE1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434F4E88DD4C60A0A0AF83974D0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C6E85-8EE7-4720-85F4-7775F06DB951}"/>
      </w:docPartPr>
      <w:docPartBody>
        <w:p w:rsidR="00694449" w:rsidRDefault="007D6AEB" w:rsidP="007D6AEB">
          <w:pPr>
            <w:pStyle w:val="22434F4E88DD4C60A0A0AF83974D0DC7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BDF7C89179443B9935AF1DDD15E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91A4F-4895-4B2F-A612-ACC4962A2CD0}"/>
      </w:docPartPr>
      <w:docPartBody>
        <w:p w:rsidR="00694449" w:rsidRDefault="007D6AEB" w:rsidP="007D6AEB">
          <w:pPr>
            <w:pStyle w:val="87BDF7C89179443B9935AF1DDD15EA5F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9DD72AEB9644539277F5DB2EE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5DC79-2F24-43D6-B909-D01F9C7B86D0}"/>
      </w:docPartPr>
      <w:docPartBody>
        <w:p w:rsidR="00694449" w:rsidRDefault="007D6AEB" w:rsidP="007D6AEB">
          <w:pPr>
            <w:pStyle w:val="D89DD72AEB9644539277F5DB2EE68574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FBAB44AEBF4C659DE425BF5B938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A8CDE-FA91-44CF-BC61-19DCF231AAB4}"/>
      </w:docPartPr>
      <w:docPartBody>
        <w:p w:rsidR="00694449" w:rsidRDefault="007D6AEB" w:rsidP="007D6AEB">
          <w:pPr>
            <w:pStyle w:val="02FBAB44AEBF4C659DE425BF5B938552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2A246FAC8B4C49BF001D9D784CE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7E263-BA99-48BC-BA31-9B2ADD52A0FE}"/>
      </w:docPartPr>
      <w:docPartBody>
        <w:p w:rsidR="00694449" w:rsidRDefault="007D6AEB" w:rsidP="007D6AEB">
          <w:pPr>
            <w:pStyle w:val="702A246FAC8B4C49BF001D9D784CE201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183B5012374183A32D4F5C5349D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5415E-DBB3-4F9A-8C2D-4762676A8EEF}"/>
      </w:docPartPr>
      <w:docPartBody>
        <w:p w:rsidR="00694449" w:rsidRDefault="007D6AEB" w:rsidP="007D6AEB">
          <w:pPr>
            <w:pStyle w:val="46183B5012374183A32D4F5C5349D21C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B1D6526BCC4DE9A6E14362AF83A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FD1348-E54C-47C8-AC60-F7A0995FBD56}"/>
      </w:docPartPr>
      <w:docPartBody>
        <w:p w:rsidR="00694449" w:rsidRDefault="007D6AEB" w:rsidP="007D6AEB">
          <w:pPr>
            <w:pStyle w:val="68B1D6526BCC4DE9A6E14362AF83A789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323C413DFF4D2E81D01867B1310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CC149-8ACB-4110-A288-580C2A7739CE}"/>
      </w:docPartPr>
      <w:docPartBody>
        <w:p w:rsidR="00694449" w:rsidRDefault="007D6AEB" w:rsidP="007D6AEB">
          <w:pPr>
            <w:pStyle w:val="95323C413DFF4D2E81D01867B1310225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FF45833CDA42C4B207980F076BE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2E8A6-FE9C-4719-89F7-0BCDE1C850F7}"/>
      </w:docPartPr>
      <w:docPartBody>
        <w:p w:rsidR="00694449" w:rsidRDefault="007D6AEB" w:rsidP="007D6AEB">
          <w:pPr>
            <w:pStyle w:val="05FF45833CDA42C4B207980F076BE865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CC6C97FBE4436F927238986803A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BCDF5-D471-4D36-8509-9C9C6A3EF19B}"/>
      </w:docPartPr>
      <w:docPartBody>
        <w:p w:rsidR="00694449" w:rsidRDefault="007D6AEB" w:rsidP="007D6AEB">
          <w:pPr>
            <w:pStyle w:val="5CCC6C97FBE4436F927238986803AC05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334E6EF28D4E2BA3DAF539AD990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9D8CD-A192-4B92-A8B9-55160449077D}"/>
      </w:docPartPr>
      <w:docPartBody>
        <w:p w:rsidR="00694449" w:rsidRDefault="007D6AEB" w:rsidP="007D6AEB">
          <w:pPr>
            <w:pStyle w:val="EF334E6EF28D4E2BA3DAF539AD990F01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362198B5CD4AC0BE0BB4B66D562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8982E-248A-43CC-9318-34851C259E2C}"/>
      </w:docPartPr>
      <w:docPartBody>
        <w:p w:rsidR="00694449" w:rsidRDefault="007D6AEB" w:rsidP="007D6AEB">
          <w:pPr>
            <w:pStyle w:val="1A362198B5CD4AC0BE0BB4B66D5622F1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B396E068AA423E9C108911168EA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4F417-AC86-412C-8AC5-6FA47B2C471F}"/>
      </w:docPartPr>
      <w:docPartBody>
        <w:p w:rsidR="00694449" w:rsidRDefault="007D6AEB" w:rsidP="007D6AEB">
          <w:pPr>
            <w:pStyle w:val="C7B396E068AA423E9C108911168EA7B0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3E657B6AC7416DB3F527836E57C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D2B1A-25F9-415F-8DBB-2650A7DEB109}"/>
      </w:docPartPr>
      <w:docPartBody>
        <w:p w:rsidR="00694449" w:rsidRDefault="007D6AEB" w:rsidP="007D6AEB">
          <w:pPr>
            <w:pStyle w:val="943E657B6AC7416DB3F527836E57C37B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255E6B20BA410D910D88AF4E88C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00AFE-3AA1-4A71-9D9B-35EF4F7875D4}"/>
      </w:docPartPr>
      <w:docPartBody>
        <w:p w:rsidR="00694449" w:rsidRDefault="007D6AEB" w:rsidP="007D6AEB">
          <w:pPr>
            <w:pStyle w:val="EE255E6B20BA410D910D88AF4E88CF4B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88E3A59EB24DD6881A60D39955D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27E45-466B-49E1-859F-534DD4C8096A}"/>
      </w:docPartPr>
      <w:docPartBody>
        <w:p w:rsidR="00694449" w:rsidRDefault="007D6AEB" w:rsidP="007D6AEB">
          <w:pPr>
            <w:pStyle w:val="6988E3A59EB24DD6881A60D39955D321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740E1190BB464294238DED6B0D9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97305-909E-499A-A389-457B7ECB18DF}"/>
      </w:docPartPr>
      <w:docPartBody>
        <w:p w:rsidR="00694449" w:rsidRDefault="007D6AEB" w:rsidP="007D6AEB">
          <w:pPr>
            <w:pStyle w:val="53740E1190BB464294238DED6B0D92F5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28AD62473249C084D58BA162A26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CC628-0330-446D-A30B-1FFC7678B858}"/>
      </w:docPartPr>
      <w:docPartBody>
        <w:p w:rsidR="00694449" w:rsidRDefault="007D6AEB" w:rsidP="007D6AEB">
          <w:pPr>
            <w:pStyle w:val="5928AD62473249C084D58BA162A26A85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404BF955B146EC9046A9F848330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0653D-D6C2-4535-BC46-92474EC9B56F}"/>
      </w:docPartPr>
      <w:docPartBody>
        <w:p w:rsidR="00694449" w:rsidRDefault="007D6AEB" w:rsidP="007D6AEB">
          <w:pPr>
            <w:pStyle w:val="A3404BF955B146EC9046A9F84833080D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9DB88E42CB4516935ADDE41FFFE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21674-4910-412E-973A-42725B478917}"/>
      </w:docPartPr>
      <w:docPartBody>
        <w:p w:rsidR="00694449" w:rsidRDefault="007D6AEB" w:rsidP="007D6AEB">
          <w:pPr>
            <w:pStyle w:val="A49DB88E42CB4516935ADDE41FFFE412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45DA2FB884EC99A687E159DE07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F69A8-7983-4028-937F-C7AA473E6983}"/>
      </w:docPartPr>
      <w:docPartBody>
        <w:p w:rsidR="00694449" w:rsidRDefault="007D6AEB" w:rsidP="007D6AEB">
          <w:pPr>
            <w:pStyle w:val="42B45DA2FB884EC99A687E159DE075DD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F121CE2BD74D1798ADB164BCC26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1A86D-CF6C-4DE1-9FB1-6932B8DB1C39}"/>
      </w:docPartPr>
      <w:docPartBody>
        <w:p w:rsidR="00694449" w:rsidRDefault="007D6AEB" w:rsidP="007D6AEB">
          <w:pPr>
            <w:pStyle w:val="25F121CE2BD74D1798ADB164BCC26320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B75C2221194C99A2C0A4D3F4FAE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977A4-53B4-44D1-9C24-3E329EE86C44}"/>
      </w:docPartPr>
      <w:docPartBody>
        <w:p w:rsidR="00694449" w:rsidRDefault="007D6AEB" w:rsidP="007D6AEB">
          <w:pPr>
            <w:pStyle w:val="34B75C2221194C99A2C0A4D3F4FAEA36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7488F33525463DA6D3D31599EDE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740BF-720A-4DF9-A97B-20E8B5E12591}"/>
      </w:docPartPr>
      <w:docPartBody>
        <w:p w:rsidR="00694449" w:rsidRDefault="007D6AEB" w:rsidP="007D6AEB">
          <w:pPr>
            <w:pStyle w:val="9F7488F33525463DA6D3D31599EDED8D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8B4658AAF84CBD8AC857BF967E0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C94B3-6BBC-4E71-8DAE-F1A094A8AD62}"/>
      </w:docPartPr>
      <w:docPartBody>
        <w:p w:rsidR="00694449" w:rsidRDefault="007D6AEB" w:rsidP="007D6AEB">
          <w:pPr>
            <w:pStyle w:val="E88B4658AAF84CBD8AC857BF967E0E63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6F649E4A3E412794476A2246BAE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3ED4A-84D7-43A6-A0AC-8F8F3C5CF6B1}"/>
      </w:docPartPr>
      <w:docPartBody>
        <w:p w:rsidR="00694449" w:rsidRDefault="007D6AEB" w:rsidP="007D6AEB">
          <w:pPr>
            <w:pStyle w:val="D26F649E4A3E412794476A2246BAEF9B"/>
          </w:pPr>
          <w:r w:rsidRPr="000F1F9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D8342D03265488085A7E327B64A9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8464F-1B62-4A2E-99B4-E84C78839664}"/>
      </w:docPartPr>
      <w:docPartBody>
        <w:p w:rsidR="00694449" w:rsidRDefault="007D6AEB" w:rsidP="007D6AEB">
          <w:pPr>
            <w:pStyle w:val="FD8342D03265488085A7E327B64A95AF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7E1B48DFC74A09BACBD797EF4E7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64AAD-5B35-4728-B40F-1480C84571FF}"/>
      </w:docPartPr>
      <w:docPartBody>
        <w:p w:rsidR="00694449" w:rsidRDefault="007D6AEB" w:rsidP="007D6AEB">
          <w:pPr>
            <w:pStyle w:val="137E1B48DFC74A09BACBD797EF4E7F1B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B3F3D5376F4ECBAAF0DB8CD0DDA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2F62E-71F3-44ED-95CE-02E18456BFDB}"/>
      </w:docPartPr>
      <w:docPartBody>
        <w:p w:rsidR="00694449" w:rsidRDefault="007D6AEB" w:rsidP="007D6AEB">
          <w:pPr>
            <w:pStyle w:val="C5B3F3D5376F4ECBAAF0DB8CD0DDAA18"/>
          </w:pPr>
          <w:r w:rsidRPr="000F1F9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0E21F154F254FFD876122B4C0F25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E24D1-7C56-466C-9188-86B8ADCBE7A8}"/>
      </w:docPartPr>
      <w:docPartBody>
        <w:p w:rsidR="00694449" w:rsidRDefault="007D6AEB" w:rsidP="007D6AEB">
          <w:pPr>
            <w:pStyle w:val="20E21F154F254FFD876122B4C0F25E64"/>
          </w:pPr>
          <w:r w:rsidRPr="000F1F9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A687C403CBB4C4DA45146393EF5B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2616C-A4C1-4FB8-8242-EF657F21EA1F}"/>
      </w:docPartPr>
      <w:docPartBody>
        <w:p w:rsidR="00694449" w:rsidRDefault="007D6AEB" w:rsidP="007D6AEB">
          <w:pPr>
            <w:pStyle w:val="EA687C403CBB4C4DA45146393EF5B793"/>
          </w:pPr>
          <w:r w:rsidRPr="000F1F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BE1"/>
    <w:rsid w:val="0001551F"/>
    <w:rsid w:val="00093749"/>
    <w:rsid w:val="00176CC0"/>
    <w:rsid w:val="00277EB7"/>
    <w:rsid w:val="00317BE1"/>
    <w:rsid w:val="003A6729"/>
    <w:rsid w:val="003D06AB"/>
    <w:rsid w:val="004E748B"/>
    <w:rsid w:val="00532D96"/>
    <w:rsid w:val="005B1F5F"/>
    <w:rsid w:val="00694449"/>
    <w:rsid w:val="007D6AEB"/>
    <w:rsid w:val="00946DD6"/>
    <w:rsid w:val="00A2516D"/>
    <w:rsid w:val="00A42D5F"/>
    <w:rsid w:val="00B0212A"/>
    <w:rsid w:val="00B06E58"/>
    <w:rsid w:val="00D71F6C"/>
    <w:rsid w:val="00F74842"/>
    <w:rsid w:val="00FC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6AEB"/>
    <w:rPr>
      <w:color w:val="666666"/>
    </w:rPr>
  </w:style>
  <w:style w:type="paragraph" w:customStyle="1" w:styleId="A08043C8F4BA492E9BBCF9BC3AEAF962">
    <w:name w:val="A08043C8F4BA492E9BBCF9BC3AEAF962"/>
    <w:rsid w:val="007D6AEB"/>
  </w:style>
  <w:style w:type="paragraph" w:customStyle="1" w:styleId="9C8F8D88711546D88F1C2B0C84DECAE1">
    <w:name w:val="9C8F8D88711546D88F1C2B0C84DECAE1"/>
    <w:rsid w:val="007D6AEB"/>
  </w:style>
  <w:style w:type="paragraph" w:customStyle="1" w:styleId="22434F4E88DD4C60A0A0AF83974D0DC7">
    <w:name w:val="22434F4E88DD4C60A0A0AF83974D0DC7"/>
    <w:rsid w:val="007D6AEB"/>
  </w:style>
  <w:style w:type="paragraph" w:customStyle="1" w:styleId="87BDF7C89179443B9935AF1DDD15EA5F">
    <w:name w:val="87BDF7C89179443B9935AF1DDD15EA5F"/>
    <w:rsid w:val="007D6AEB"/>
  </w:style>
  <w:style w:type="paragraph" w:customStyle="1" w:styleId="D89DD72AEB9644539277F5DB2EE68574">
    <w:name w:val="D89DD72AEB9644539277F5DB2EE68574"/>
    <w:rsid w:val="007D6AEB"/>
  </w:style>
  <w:style w:type="paragraph" w:customStyle="1" w:styleId="02FBAB44AEBF4C659DE425BF5B938552">
    <w:name w:val="02FBAB44AEBF4C659DE425BF5B938552"/>
    <w:rsid w:val="007D6AEB"/>
  </w:style>
  <w:style w:type="paragraph" w:customStyle="1" w:styleId="702A246FAC8B4C49BF001D9D784CE201">
    <w:name w:val="702A246FAC8B4C49BF001D9D784CE201"/>
    <w:rsid w:val="007D6AEB"/>
  </w:style>
  <w:style w:type="paragraph" w:customStyle="1" w:styleId="46183B5012374183A32D4F5C5349D21C">
    <w:name w:val="46183B5012374183A32D4F5C5349D21C"/>
    <w:rsid w:val="007D6AEB"/>
  </w:style>
  <w:style w:type="paragraph" w:customStyle="1" w:styleId="68B1D6526BCC4DE9A6E14362AF83A789">
    <w:name w:val="68B1D6526BCC4DE9A6E14362AF83A789"/>
    <w:rsid w:val="007D6AEB"/>
  </w:style>
  <w:style w:type="paragraph" w:customStyle="1" w:styleId="95323C413DFF4D2E81D01867B1310225">
    <w:name w:val="95323C413DFF4D2E81D01867B1310225"/>
    <w:rsid w:val="007D6AEB"/>
  </w:style>
  <w:style w:type="paragraph" w:customStyle="1" w:styleId="05FF45833CDA42C4B207980F076BE865">
    <w:name w:val="05FF45833CDA42C4B207980F076BE865"/>
    <w:rsid w:val="007D6AEB"/>
  </w:style>
  <w:style w:type="paragraph" w:customStyle="1" w:styleId="5CCC6C97FBE4436F927238986803AC05">
    <w:name w:val="5CCC6C97FBE4436F927238986803AC05"/>
    <w:rsid w:val="007D6AEB"/>
  </w:style>
  <w:style w:type="paragraph" w:customStyle="1" w:styleId="EF334E6EF28D4E2BA3DAF539AD990F01">
    <w:name w:val="EF334E6EF28D4E2BA3DAF539AD990F01"/>
    <w:rsid w:val="007D6AEB"/>
  </w:style>
  <w:style w:type="paragraph" w:customStyle="1" w:styleId="1A362198B5CD4AC0BE0BB4B66D5622F1">
    <w:name w:val="1A362198B5CD4AC0BE0BB4B66D5622F1"/>
    <w:rsid w:val="007D6AEB"/>
  </w:style>
  <w:style w:type="paragraph" w:customStyle="1" w:styleId="C7B396E068AA423E9C108911168EA7B0">
    <w:name w:val="C7B396E068AA423E9C108911168EA7B0"/>
    <w:rsid w:val="007D6AEB"/>
  </w:style>
  <w:style w:type="paragraph" w:customStyle="1" w:styleId="943E657B6AC7416DB3F527836E57C37B">
    <w:name w:val="943E657B6AC7416DB3F527836E57C37B"/>
    <w:rsid w:val="007D6AEB"/>
  </w:style>
  <w:style w:type="paragraph" w:customStyle="1" w:styleId="EE255E6B20BA410D910D88AF4E88CF4B">
    <w:name w:val="EE255E6B20BA410D910D88AF4E88CF4B"/>
    <w:rsid w:val="007D6AEB"/>
  </w:style>
  <w:style w:type="paragraph" w:customStyle="1" w:styleId="6988E3A59EB24DD6881A60D39955D321">
    <w:name w:val="6988E3A59EB24DD6881A60D39955D321"/>
    <w:rsid w:val="007D6AEB"/>
  </w:style>
  <w:style w:type="paragraph" w:customStyle="1" w:styleId="53740E1190BB464294238DED6B0D92F5">
    <w:name w:val="53740E1190BB464294238DED6B0D92F5"/>
    <w:rsid w:val="007D6AEB"/>
  </w:style>
  <w:style w:type="paragraph" w:customStyle="1" w:styleId="5928AD62473249C084D58BA162A26A85">
    <w:name w:val="5928AD62473249C084D58BA162A26A85"/>
    <w:rsid w:val="007D6AEB"/>
  </w:style>
  <w:style w:type="paragraph" w:customStyle="1" w:styleId="A3404BF955B146EC9046A9F84833080D">
    <w:name w:val="A3404BF955B146EC9046A9F84833080D"/>
    <w:rsid w:val="007D6AEB"/>
  </w:style>
  <w:style w:type="paragraph" w:customStyle="1" w:styleId="A49DB88E42CB4516935ADDE41FFFE412">
    <w:name w:val="A49DB88E42CB4516935ADDE41FFFE412"/>
    <w:rsid w:val="007D6AEB"/>
  </w:style>
  <w:style w:type="paragraph" w:customStyle="1" w:styleId="42B45DA2FB884EC99A687E159DE075DD">
    <w:name w:val="42B45DA2FB884EC99A687E159DE075DD"/>
    <w:rsid w:val="007D6AEB"/>
  </w:style>
  <w:style w:type="paragraph" w:customStyle="1" w:styleId="25F121CE2BD74D1798ADB164BCC26320">
    <w:name w:val="25F121CE2BD74D1798ADB164BCC26320"/>
    <w:rsid w:val="007D6AEB"/>
  </w:style>
  <w:style w:type="paragraph" w:customStyle="1" w:styleId="34B75C2221194C99A2C0A4D3F4FAEA36">
    <w:name w:val="34B75C2221194C99A2C0A4D3F4FAEA36"/>
    <w:rsid w:val="007D6AEB"/>
  </w:style>
  <w:style w:type="paragraph" w:customStyle="1" w:styleId="9F7488F33525463DA6D3D31599EDED8D">
    <w:name w:val="9F7488F33525463DA6D3D31599EDED8D"/>
    <w:rsid w:val="007D6AEB"/>
  </w:style>
  <w:style w:type="paragraph" w:customStyle="1" w:styleId="E88B4658AAF84CBD8AC857BF967E0E63">
    <w:name w:val="E88B4658AAF84CBD8AC857BF967E0E63"/>
    <w:rsid w:val="007D6AEB"/>
  </w:style>
  <w:style w:type="paragraph" w:customStyle="1" w:styleId="D26F649E4A3E412794476A2246BAEF9B">
    <w:name w:val="D26F649E4A3E412794476A2246BAEF9B"/>
    <w:rsid w:val="007D6AEB"/>
  </w:style>
  <w:style w:type="paragraph" w:customStyle="1" w:styleId="FD8342D03265488085A7E327B64A95AF">
    <w:name w:val="FD8342D03265488085A7E327B64A95AF"/>
    <w:rsid w:val="007D6AEB"/>
  </w:style>
  <w:style w:type="paragraph" w:customStyle="1" w:styleId="137E1B48DFC74A09BACBD797EF4E7F1B">
    <w:name w:val="137E1B48DFC74A09BACBD797EF4E7F1B"/>
    <w:rsid w:val="007D6AEB"/>
  </w:style>
  <w:style w:type="paragraph" w:customStyle="1" w:styleId="C5B3F3D5376F4ECBAAF0DB8CD0DDAA18">
    <w:name w:val="C5B3F3D5376F4ECBAAF0DB8CD0DDAA18"/>
    <w:rsid w:val="007D6AEB"/>
  </w:style>
  <w:style w:type="paragraph" w:customStyle="1" w:styleId="20E21F154F254FFD876122B4C0F25E64">
    <w:name w:val="20E21F154F254FFD876122B4C0F25E64"/>
    <w:rsid w:val="007D6AEB"/>
  </w:style>
  <w:style w:type="paragraph" w:customStyle="1" w:styleId="EA687C403CBB4C4DA45146393EF5B793">
    <w:name w:val="EA687C403CBB4C4DA45146393EF5B793"/>
    <w:rsid w:val="007D6A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A99BFC166B04F816718E2B0967F8E" ma:contentTypeVersion="8" ma:contentTypeDescription="Create a new document." ma:contentTypeScope="" ma:versionID="07d4ea8095a445046ca7cdb22a100d53">
  <xsd:schema xmlns:xsd="http://www.w3.org/2001/XMLSchema" xmlns:xs="http://www.w3.org/2001/XMLSchema" xmlns:p="http://schemas.microsoft.com/office/2006/metadata/properties" xmlns:ns3="0df49268-4154-4662-b2e9-4072144e60cb" targetNamespace="http://schemas.microsoft.com/office/2006/metadata/properties" ma:root="true" ma:fieldsID="c73038e2ee6ef40d3bdf60876a2e8de0" ns3:_="">
    <xsd:import namespace="0df49268-4154-4662-b2e9-4072144e60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49268-4154-4662-b2e9-4072144e6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D8BDE0-72C6-4A6A-B31E-66EEC85715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9C4B56-6607-47AE-A096-E7E71DB74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F2260D-A4AC-42FC-A869-03F276A21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49268-4154-4662-b2e9-4072144e6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IBC Protocol Submission form .dot</Template>
  <TotalTime>11</TotalTime>
  <Pages>4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Biosafety Committee (IBC)</vt:lpstr>
    </vt:vector>
  </TitlesOfParts>
  <Company>University Of Nebraska</Company>
  <LinksUpToDate>false</LinksUpToDate>
  <CharactersWithSpaces>5636</CharactersWithSpaces>
  <SharedDoc>false</SharedDoc>
  <HLinks>
    <vt:vector size="30" baseType="variant">
      <vt:variant>
        <vt:i4>3866719</vt:i4>
      </vt:variant>
      <vt:variant>
        <vt:i4>162</vt:i4>
      </vt:variant>
      <vt:variant>
        <vt:i4>0</vt:i4>
      </vt:variant>
      <vt:variant>
        <vt:i4>5</vt:i4>
      </vt:variant>
      <vt:variant>
        <vt:lpwstr>http://oba.od.nih.gov/oba/rac/guidelines/nih_guidelines.htm</vt:lpwstr>
      </vt:variant>
      <vt:variant>
        <vt:lpwstr/>
      </vt:variant>
      <vt:variant>
        <vt:i4>8323126</vt:i4>
      </vt:variant>
      <vt:variant>
        <vt:i4>67</vt:i4>
      </vt:variant>
      <vt:variant>
        <vt:i4>0</vt:i4>
      </vt:variant>
      <vt:variant>
        <vt:i4>5</vt:i4>
      </vt:variant>
      <vt:variant>
        <vt:lpwstr>http://www.selectagents.gov/select agents and Toxins list.html</vt:lpwstr>
      </vt:variant>
      <vt:variant>
        <vt:lpwstr/>
      </vt:variant>
      <vt:variant>
        <vt:i4>2621500</vt:i4>
      </vt:variant>
      <vt:variant>
        <vt:i4>64</vt:i4>
      </vt:variant>
      <vt:variant>
        <vt:i4>0</vt:i4>
      </vt:variant>
      <vt:variant>
        <vt:i4>5</vt:i4>
      </vt:variant>
      <vt:variant>
        <vt:lpwstr>http://www.cdc.gov/od/sap/docs/42cfr73.pdf</vt:lpwstr>
      </vt:variant>
      <vt:variant>
        <vt:lpwstr/>
      </vt:variant>
      <vt:variant>
        <vt:i4>3997797</vt:i4>
      </vt:variant>
      <vt:variant>
        <vt:i4>6</vt:i4>
      </vt:variant>
      <vt:variant>
        <vt:i4>0</vt:i4>
      </vt:variant>
      <vt:variant>
        <vt:i4>5</vt:i4>
      </vt:variant>
      <vt:variant>
        <vt:lpwstr>http://oba.od.nih.gov/oba/rac/guidelines/APPENDIX_B.htm</vt:lpwstr>
      </vt:variant>
      <vt:variant>
        <vt:lpwstr>_Toc7238334</vt:lpwstr>
      </vt:variant>
      <vt:variant>
        <vt:i4>3997797</vt:i4>
      </vt:variant>
      <vt:variant>
        <vt:i4>3</vt:i4>
      </vt:variant>
      <vt:variant>
        <vt:i4>0</vt:i4>
      </vt:variant>
      <vt:variant>
        <vt:i4>5</vt:i4>
      </vt:variant>
      <vt:variant>
        <vt:lpwstr>http://oba.od.nih.gov/oba/rac/guidelines/APPENDIX_B.htm</vt:lpwstr>
      </vt:variant>
      <vt:variant>
        <vt:lpwstr>_Toc7238334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Biosafety Committee (IBC)</dc:title>
  <dc:creator>Sullivan, Neal H. Dr.</dc:creator>
  <cp:lastModifiedBy>Sullivan, Neal H</cp:lastModifiedBy>
  <cp:revision>5</cp:revision>
  <cp:lastPrinted>2014-08-28T13:53:00Z</cp:lastPrinted>
  <dcterms:created xsi:type="dcterms:W3CDTF">2026-07-22T17:44:00Z</dcterms:created>
  <dcterms:modified xsi:type="dcterms:W3CDTF">2026-07-22T17:58:00Z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0x0101008C0A99BFC166B04F816718E2B0967F8E</vt:lpwstr>
  </property>
</Properties>
</file>